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D2AC" w14:textId="77777777" w:rsidR="00047C37" w:rsidRPr="003C4CE4" w:rsidRDefault="006E2E75" w:rsidP="00EA7CEE">
      <w:pPr>
        <w:rPr>
          <w:rFonts w:ascii="Setimo" w:hAnsi="Setimo" w:cs="Setimo"/>
        </w:rPr>
      </w:pPr>
      <w:r w:rsidRPr="003C4CE4">
        <w:rPr>
          <w:rFonts w:ascii="Setimo" w:hAnsi="Setimo" w:cs="Setimo"/>
        </w:rPr>
        <w:br/>
      </w:r>
      <w:r w:rsidR="006B0402" w:rsidRPr="003C4CE4">
        <w:rPr>
          <w:rFonts w:ascii="Setimo" w:hAnsi="Setimo" w:cs="Setimo"/>
        </w:rPr>
        <w:br/>
      </w:r>
    </w:p>
    <w:p w14:paraId="24AA1376" w14:textId="67859644" w:rsidR="003C3705" w:rsidRPr="003C4CE4" w:rsidRDefault="004F446C" w:rsidP="00FB1EE4">
      <w:pPr>
        <w:pStyle w:val="Subtitle"/>
        <w:spacing w:line="360" w:lineRule="auto"/>
        <w:rPr>
          <w:color w:val="AB6604"/>
        </w:rPr>
      </w:pPr>
      <w:r w:rsidRPr="003C4CE4">
        <w:rPr>
          <w:color w:val="AB6604"/>
        </w:rPr>
        <w:t>Styrkár</w:t>
      </w:r>
    </w:p>
    <w:p w14:paraId="2BB95CD3" w14:textId="195108E2" w:rsidR="008D0441" w:rsidRPr="003C4CE4" w:rsidRDefault="004F446C" w:rsidP="003C4CE4">
      <w:pPr>
        <w:rPr>
          <w:rFonts w:ascii="Setimo" w:hAnsi="Setimo" w:cs="Setimo"/>
          <w:b/>
          <w:bCs/>
          <w:sz w:val="72"/>
          <w:szCs w:val="72"/>
        </w:rPr>
      </w:pPr>
      <w:r w:rsidRPr="003C4CE4">
        <w:rPr>
          <w:rFonts w:ascii="Setimo" w:hAnsi="Setimo" w:cs="Setimo"/>
          <w:b/>
          <w:bCs/>
          <w:sz w:val="72"/>
          <w:szCs w:val="72"/>
        </w:rPr>
        <w:t>Heiti verkefnis</w:t>
      </w:r>
    </w:p>
    <w:p w14:paraId="41C51AD5" w14:textId="18D47DD1" w:rsidR="004F446C" w:rsidRPr="003C4CE4" w:rsidRDefault="004F446C" w:rsidP="003C4CE4">
      <w:pPr>
        <w:rPr>
          <w:rFonts w:ascii="Setimo" w:hAnsi="Setimo" w:cs="Setimo"/>
          <w:b/>
          <w:bCs/>
          <w:sz w:val="32"/>
          <w:szCs w:val="32"/>
        </w:rPr>
      </w:pPr>
      <w:r w:rsidRPr="003C4CE4">
        <w:rPr>
          <w:rFonts w:ascii="Setimo" w:hAnsi="Setimo" w:cs="Setimo"/>
          <w:b/>
          <w:bCs/>
          <w:sz w:val="32"/>
          <w:szCs w:val="32"/>
        </w:rPr>
        <w:t>Verkefnið er styrkt af Aski - mannvirkjarannóknasjóði</w:t>
      </w:r>
    </w:p>
    <w:p w14:paraId="012AE505" w14:textId="593836A1" w:rsidR="006E2E75" w:rsidRPr="003C4CE4" w:rsidRDefault="006E2E75" w:rsidP="00EA7CEE">
      <w:pPr>
        <w:rPr>
          <w:rFonts w:ascii="Setimo" w:hAnsi="Setimo" w:cs="Setimo"/>
        </w:rPr>
      </w:pPr>
    </w:p>
    <w:p w14:paraId="23472DB1" w14:textId="6F4AA19D" w:rsidR="000F4694" w:rsidRDefault="000F4694">
      <w:pPr>
        <w:rPr>
          <w:rFonts w:ascii="Setimo" w:hAnsi="Setimo" w:cs="Setimo"/>
        </w:rPr>
      </w:pPr>
    </w:p>
    <w:p w14:paraId="65D3082F" w14:textId="4210C638" w:rsidR="00B520B6" w:rsidRDefault="00B520B6">
      <w:pPr>
        <w:rPr>
          <w:rFonts w:ascii="Setimo" w:hAnsi="Setimo" w:cs="Setimo"/>
        </w:rPr>
      </w:pPr>
    </w:p>
    <w:p w14:paraId="7190E371" w14:textId="77777777" w:rsidR="00833631" w:rsidRDefault="00833631">
      <w:pPr>
        <w:rPr>
          <w:rFonts w:cs="Setimo"/>
          <w:color w:val="0F4761" w:themeColor="accent1" w:themeShade="BF"/>
          <w:sz w:val="28"/>
          <w:szCs w:val="28"/>
        </w:rPr>
      </w:pPr>
    </w:p>
    <w:p w14:paraId="65A0A68A" w14:textId="705F8805" w:rsidR="006E2E75" w:rsidRPr="003C4CE4" w:rsidRDefault="00193B7E">
      <w:pPr>
        <w:rPr>
          <w:rFonts w:ascii="Setimo" w:hAnsi="Setimo" w:cs="Setimo"/>
        </w:rPr>
      </w:pPr>
      <w:r>
        <w:rPr>
          <w:rFonts w:ascii="Setimo" w:hAnsi="Setimo" w:cs="Setimo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BF21690" wp14:editId="41695A99">
                <wp:simplePos x="0" y="0"/>
                <wp:positionH relativeFrom="column">
                  <wp:posOffset>-889686</wp:posOffset>
                </wp:positionH>
                <wp:positionV relativeFrom="paragraph">
                  <wp:posOffset>267713</wp:posOffset>
                </wp:positionV>
                <wp:extent cx="7533640" cy="5992014"/>
                <wp:effectExtent l="0" t="0" r="0" b="8890"/>
                <wp:wrapNone/>
                <wp:docPr id="128886357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640" cy="5992014"/>
                          <a:chOff x="0" y="0"/>
                          <a:chExt cx="7533640" cy="5992014"/>
                        </a:xfrm>
                      </wpg:grpSpPr>
                      <pic:pic xmlns:pic="http://schemas.openxmlformats.org/drawingml/2006/picture">
                        <pic:nvPicPr>
                          <pic:cNvPr id="116181131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2" t="3911" r="14309" b="6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5059"/>
                            <a:ext cx="7533640" cy="484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372796675" name="Group 5"/>
                        <wpg:cNvGrpSpPr/>
                        <wpg:grpSpPr>
                          <a:xfrm>
                            <a:off x="518983" y="0"/>
                            <a:ext cx="6465244" cy="547987"/>
                            <a:chOff x="0" y="0"/>
                            <a:chExt cx="6465244" cy="547987"/>
                          </a:xfrm>
                        </wpg:grpSpPr>
                        <pic:pic xmlns:pic="http://schemas.openxmlformats.org/drawingml/2006/picture">
                          <pic:nvPicPr>
                            <pic:cNvPr id="2007357871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" t="-10351" r="-2770" b="-664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8237"/>
                              <a:ext cx="2063750" cy="539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1843657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203" t="25183" r="31889" b="3052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40692" y="8237"/>
                              <a:ext cx="2085975" cy="539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0777699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76" t="25209" r="33754" b="3051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23719" y="0"/>
                              <a:ext cx="2041525" cy="539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D0A684" id="Group 6" o:spid="_x0000_s1026" style="position:absolute;margin-left:-70.05pt;margin-top:21.1pt;width:593.2pt;height:471.8pt;z-index:251662336" coordsize="75336,599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1450;width:75336;height:48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">
                  <v:imagedata r:id="rId15" o:title="" croptop="2563f" cropbottom="4295f" cropleft="4858f" cropright="9378f"/>
                </v:shape>
                <v:group id="Group 5" o:spid="_x0000_s1028" style="position:absolute;left:5189;width:64653;height:5479" coordsize="64652,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">
                  <v:shape id="Picture 5" o:spid="_x0000_s1029" type="#_x0000_t75" style="position:absolute;top:82;width:20637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">
                    <v:imagedata r:id="rId16" o:title="" croptop="-6784f" cropbottom="-4357f" cropleft="1f" cropright="-1815f"/>
                  </v:shape>
                  <v:shape id="Picture 4" o:spid="_x0000_s1030" type="#_x0000_t75" style="position:absolute;left:22406;top:82;width:20860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">
                    <v:imagedata r:id="rId17" o:title="" croptop="16504f" cropbottom="20005f" cropleft="6031f" cropright="20899f"/>
                  </v:shape>
                  <v:shape id="Picture 2" o:spid="_x0000_s1031" type="#_x0000_t75" style="position:absolute;left:44237;width:20415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">
                    <v:imagedata r:id="rId18" o:title="" croptop="16521f" cropbottom="19998f" cropleft="5686f" cropright="22121f"/>
                  </v:shape>
                </v:group>
              </v:group>
            </w:pict>
          </mc:Fallback>
        </mc:AlternateContent>
      </w:r>
      <w:r w:rsidR="006E2E75" w:rsidRPr="003C4CE4">
        <w:rPr>
          <w:rFonts w:ascii="Setimo" w:hAnsi="Setimo" w:cs="Setimo"/>
        </w:rPr>
        <w:br w:type="page"/>
      </w:r>
    </w:p>
    <w:p w14:paraId="31EB679D" w14:textId="267FA857" w:rsidR="003C4CE4" w:rsidRPr="003C4CE4" w:rsidRDefault="003C4CE4" w:rsidP="003C4CE4">
      <w:pPr>
        <w:rPr>
          <w:rFonts w:cs="Setimo"/>
          <w:color w:val="0F4761" w:themeColor="accent1" w:themeShade="BF"/>
          <w:sz w:val="28"/>
          <w:szCs w:val="28"/>
        </w:rPr>
      </w:pPr>
      <w:r w:rsidRPr="003C4CE4">
        <w:rPr>
          <w:rFonts w:cs="Setimo"/>
          <w:color w:val="0F4761" w:themeColor="accent1" w:themeShade="BF"/>
          <w:sz w:val="28"/>
          <w:szCs w:val="28"/>
        </w:rPr>
        <w:lastRenderedPageBreak/>
        <w:t>Útgáfa lokaskýrslu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5052"/>
      </w:tblGrid>
      <w:tr w:rsidR="00E43B77" w:rsidRPr="003C4CE4" w14:paraId="0DBD7CCB" w14:textId="176E90D0" w:rsidTr="00E43B77">
        <w:tc>
          <w:tcPr>
            <w:tcW w:w="1696" w:type="dxa"/>
            <w:shd w:val="clear" w:color="auto" w:fill="D8E6E8"/>
          </w:tcPr>
          <w:p w14:paraId="4A33818E" w14:textId="6EA3F4D8" w:rsidR="00E43B77" w:rsidRPr="003C4CE4" w:rsidRDefault="00E43B77" w:rsidP="00C17E8D">
            <w:pPr>
              <w:rPr>
                <w:rFonts w:cs="Setimo"/>
                <w:b/>
                <w:bCs/>
              </w:rPr>
            </w:pPr>
            <w:r w:rsidRPr="003C4CE4">
              <w:rPr>
                <w:rFonts w:cs="Setimo"/>
                <w:b/>
                <w:bCs/>
              </w:rPr>
              <w:t>Dagssetning</w:t>
            </w:r>
          </w:p>
        </w:tc>
        <w:tc>
          <w:tcPr>
            <w:tcW w:w="2268" w:type="dxa"/>
            <w:shd w:val="clear" w:color="auto" w:fill="D8E6E8"/>
          </w:tcPr>
          <w:p w14:paraId="34FDF56F" w14:textId="77777777" w:rsidR="00E43B77" w:rsidRPr="003C4CE4" w:rsidRDefault="00E43B77" w:rsidP="00C17E8D">
            <w:pPr>
              <w:rPr>
                <w:rFonts w:cs="Setimo"/>
                <w:b/>
                <w:bCs/>
              </w:rPr>
            </w:pPr>
            <w:r w:rsidRPr="003C4CE4">
              <w:rPr>
                <w:rFonts w:cs="Setimo"/>
                <w:b/>
                <w:bCs/>
              </w:rPr>
              <w:t>Málsnúmer</w:t>
            </w:r>
          </w:p>
        </w:tc>
        <w:tc>
          <w:tcPr>
            <w:tcW w:w="5052" w:type="dxa"/>
            <w:shd w:val="clear" w:color="auto" w:fill="D8E6E8"/>
          </w:tcPr>
          <w:p w14:paraId="07B62766" w14:textId="5C00FB29" w:rsidR="00E43B77" w:rsidRPr="003C4CE4" w:rsidRDefault="00E43B77" w:rsidP="00C17E8D">
            <w:pPr>
              <w:rPr>
                <w:rFonts w:cs="Setimo"/>
                <w:b/>
                <w:bCs/>
              </w:rPr>
            </w:pPr>
            <w:r w:rsidRPr="003C4CE4">
              <w:rPr>
                <w:rFonts w:cs="Setimo"/>
                <w:b/>
                <w:bCs/>
              </w:rPr>
              <w:t>Áhersluflokkur verkefnis</w:t>
            </w:r>
          </w:p>
        </w:tc>
      </w:tr>
      <w:tr w:rsidR="00E43B77" w:rsidRPr="003C4CE4" w14:paraId="35C9EC68" w14:textId="7212317E" w:rsidTr="00E43B77">
        <w:tc>
          <w:tcPr>
            <w:tcW w:w="1696" w:type="dxa"/>
          </w:tcPr>
          <w:p w14:paraId="39692694" w14:textId="39C82947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  <w:tc>
          <w:tcPr>
            <w:tcW w:w="2268" w:type="dxa"/>
          </w:tcPr>
          <w:p w14:paraId="11F9C366" w14:textId="2B658CDF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  <w:tc>
          <w:tcPr>
            <w:tcW w:w="5052" w:type="dxa"/>
          </w:tcPr>
          <w:p w14:paraId="3F01ACE1" w14:textId="77777777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</w:tr>
    </w:tbl>
    <w:p w14:paraId="475C727A" w14:textId="3ABB1629" w:rsidR="004F446C" w:rsidRPr="003C4CE4" w:rsidRDefault="004F446C" w:rsidP="004F446C">
      <w:pPr>
        <w:rPr>
          <w:rFonts w:cs="Setimo"/>
        </w:rPr>
      </w:pPr>
    </w:p>
    <w:p w14:paraId="5F21DF0A" w14:textId="36BA6D9D" w:rsidR="008D0441" w:rsidRPr="003C4CE4" w:rsidRDefault="00E43B77" w:rsidP="003C4CE4">
      <w:pPr>
        <w:rPr>
          <w:rFonts w:cs="Setimo"/>
          <w:color w:val="0F4761" w:themeColor="accent1" w:themeShade="BF"/>
          <w:sz w:val="28"/>
          <w:szCs w:val="28"/>
        </w:rPr>
      </w:pPr>
      <w:r w:rsidRPr="003C4CE4">
        <w:rPr>
          <w:rFonts w:cs="Setimo"/>
          <w:color w:val="0F4761" w:themeColor="accent1" w:themeShade="BF"/>
          <w:sz w:val="28"/>
          <w:szCs w:val="28"/>
        </w:rPr>
        <w:t>Unnið af</w:t>
      </w:r>
    </w:p>
    <w:p w14:paraId="31765EF2" w14:textId="6A7DA669" w:rsidR="00047C37" w:rsidRPr="003C4CE4" w:rsidRDefault="00E43B77" w:rsidP="00EA7CEE">
      <w:pPr>
        <w:rPr>
          <w:rFonts w:cs="Setimo"/>
        </w:rPr>
      </w:pPr>
      <w:r w:rsidRPr="003C4CE4">
        <w:rPr>
          <w:rFonts w:cs="Setimo"/>
        </w:rPr>
        <w:t>Niðurstöður og afrakstur verkefnisins eru eign styrkþega þegar lokaskýrsla hefur verið samþykkt. Hvatt er til að þátttakendur í rannsóknarverkefnum geri samnings sín á milli um eignar- og nýtingarrétt á niðurstöðum og umsóknir einkaleyfa. Ef ekki er um annað samið eiga styrkþegar niðurstöður og afrakstur verkefna í hlutfalli við framlag hvers og eins.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E43B77" w:rsidRPr="003C4CE4" w14:paraId="3B35A813" w14:textId="77777777" w:rsidTr="00E43B77">
        <w:tc>
          <w:tcPr>
            <w:tcW w:w="2830" w:type="dxa"/>
            <w:shd w:val="clear" w:color="auto" w:fill="D8E6E8"/>
          </w:tcPr>
          <w:p w14:paraId="6BE3BC80" w14:textId="4012F7B7" w:rsidR="00E43B77" w:rsidRPr="003C4CE4" w:rsidRDefault="00E43B77" w:rsidP="00C17E8D">
            <w:pPr>
              <w:rPr>
                <w:rFonts w:cs="Setimo"/>
                <w:b/>
                <w:bCs/>
              </w:rPr>
            </w:pPr>
            <w:r w:rsidRPr="003C4CE4">
              <w:rPr>
                <w:rFonts w:cs="Setimo"/>
                <w:b/>
                <w:bCs/>
              </w:rPr>
              <w:t>Þátttakandi</w:t>
            </w:r>
          </w:p>
        </w:tc>
        <w:tc>
          <w:tcPr>
            <w:tcW w:w="6237" w:type="dxa"/>
            <w:shd w:val="clear" w:color="auto" w:fill="D8E6E8"/>
          </w:tcPr>
          <w:p w14:paraId="1AC37AB4" w14:textId="345397F3" w:rsidR="00E43B77" w:rsidRPr="003C4CE4" w:rsidRDefault="00E43B77" w:rsidP="00C17E8D">
            <w:pPr>
              <w:rPr>
                <w:rFonts w:cs="Setimo"/>
                <w:b/>
                <w:bCs/>
              </w:rPr>
            </w:pPr>
            <w:r w:rsidRPr="003C4CE4">
              <w:rPr>
                <w:rFonts w:cs="Setimo"/>
                <w:b/>
                <w:bCs/>
              </w:rPr>
              <w:t>Framlag þátttakenda</w:t>
            </w:r>
          </w:p>
        </w:tc>
      </w:tr>
      <w:tr w:rsidR="00E43B77" w:rsidRPr="003C4CE4" w14:paraId="148686BC" w14:textId="77777777" w:rsidTr="00E43B77">
        <w:tc>
          <w:tcPr>
            <w:tcW w:w="2830" w:type="dxa"/>
          </w:tcPr>
          <w:p w14:paraId="147DAB02" w14:textId="143F8194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  <w:tc>
          <w:tcPr>
            <w:tcW w:w="6237" w:type="dxa"/>
          </w:tcPr>
          <w:p w14:paraId="341637DB" w14:textId="635AD325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</w:tr>
      <w:tr w:rsidR="00E43B77" w:rsidRPr="003C4CE4" w14:paraId="6FAA8773" w14:textId="77777777" w:rsidTr="00E43B77">
        <w:tc>
          <w:tcPr>
            <w:tcW w:w="2830" w:type="dxa"/>
          </w:tcPr>
          <w:p w14:paraId="78D8CB61" w14:textId="77777777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  <w:tc>
          <w:tcPr>
            <w:tcW w:w="6237" w:type="dxa"/>
          </w:tcPr>
          <w:p w14:paraId="2FFF4944" w14:textId="77777777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</w:tr>
      <w:tr w:rsidR="00E43B77" w:rsidRPr="003C4CE4" w14:paraId="44E1BD17" w14:textId="77777777" w:rsidTr="00E43B77">
        <w:tc>
          <w:tcPr>
            <w:tcW w:w="2830" w:type="dxa"/>
          </w:tcPr>
          <w:p w14:paraId="340B8B3C" w14:textId="77777777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  <w:tc>
          <w:tcPr>
            <w:tcW w:w="6237" w:type="dxa"/>
          </w:tcPr>
          <w:p w14:paraId="39E943FB" w14:textId="77777777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</w:tr>
      <w:tr w:rsidR="00E43B77" w:rsidRPr="003C4CE4" w14:paraId="451E23E4" w14:textId="77777777" w:rsidTr="00E43B77">
        <w:tc>
          <w:tcPr>
            <w:tcW w:w="2830" w:type="dxa"/>
          </w:tcPr>
          <w:p w14:paraId="231FEB15" w14:textId="77777777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  <w:tc>
          <w:tcPr>
            <w:tcW w:w="6237" w:type="dxa"/>
          </w:tcPr>
          <w:p w14:paraId="1A8A424C" w14:textId="77777777" w:rsidR="00E43B77" w:rsidRPr="003C4CE4" w:rsidRDefault="00E43B77" w:rsidP="00C17E8D">
            <w:pPr>
              <w:rPr>
                <w:rFonts w:cs="Setimo"/>
                <w:i/>
                <w:iCs/>
              </w:rPr>
            </w:pPr>
          </w:p>
        </w:tc>
      </w:tr>
    </w:tbl>
    <w:p w14:paraId="76AE4E25" w14:textId="77777777" w:rsidR="008D0441" w:rsidRPr="003C4CE4" w:rsidRDefault="008D0441" w:rsidP="00EA7CEE">
      <w:pPr>
        <w:rPr>
          <w:rFonts w:cs="Setimo"/>
        </w:rPr>
      </w:pPr>
    </w:p>
    <w:p w14:paraId="32FDB2CF" w14:textId="77777777" w:rsidR="007771A9" w:rsidRPr="003C4CE4" w:rsidRDefault="007771A9">
      <w:pPr>
        <w:rPr>
          <w:rFonts w:cs="Setimo"/>
        </w:rPr>
        <w:sectPr w:rsidR="007771A9" w:rsidRPr="003C4CE4" w:rsidSect="0092193E">
          <w:headerReference w:type="default" r:id="rId19"/>
          <w:footerReference w:type="default" r:id="rId20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sdt>
      <w:sdtPr>
        <w:rPr>
          <w:b/>
          <w:bCs/>
          <w:noProof/>
          <w:color w:val="0A2F41" w:themeColor="accent1" w:themeShade="80"/>
          <w:sz w:val="28"/>
          <w:szCs w:val="28"/>
        </w:rPr>
        <w:id w:val="1667059716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  <w:sz w:val="24"/>
          <w:szCs w:val="24"/>
        </w:rPr>
      </w:sdtEndPr>
      <w:sdtContent>
        <w:p w14:paraId="10CDF41E" w14:textId="06A180CB" w:rsidR="007771A9" w:rsidRPr="00FD5051" w:rsidRDefault="007771A9" w:rsidP="005D0706">
          <w:pPr>
            <w:pStyle w:val="NoSpacing"/>
            <w:spacing w:after="120"/>
            <w:rPr>
              <w:rStyle w:val="Heading3Char"/>
              <w:b/>
              <w:bCs/>
              <w:color w:val="0A2F41" w:themeColor="accent1" w:themeShade="80"/>
              <w:sz w:val="32"/>
              <w:szCs w:val="32"/>
            </w:rPr>
          </w:pPr>
          <w:r w:rsidRPr="00FD5051">
            <w:rPr>
              <w:rStyle w:val="Heading3Char"/>
              <w:b/>
              <w:bCs/>
              <w:color w:val="0A2F41" w:themeColor="accent1" w:themeShade="80"/>
              <w:sz w:val="32"/>
              <w:szCs w:val="32"/>
            </w:rPr>
            <w:t>Efnisyfirlit</w:t>
          </w:r>
        </w:p>
        <w:p w14:paraId="194C7515" w14:textId="67FA4D55" w:rsidR="0082541F" w:rsidRDefault="007771A9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r w:rsidRPr="003C4CE4">
            <w:rPr>
              <w:rFonts w:cs="Setimo"/>
            </w:rPr>
            <w:fldChar w:fldCharType="begin"/>
          </w:r>
          <w:r w:rsidRPr="003C4CE4">
            <w:rPr>
              <w:rFonts w:cs="Setimo"/>
            </w:rPr>
            <w:instrText xml:space="preserve"> TOC \o "1-3" \h \z \u </w:instrText>
          </w:r>
          <w:r w:rsidRPr="003C4CE4">
            <w:rPr>
              <w:rFonts w:cs="Setimo"/>
            </w:rPr>
            <w:fldChar w:fldCharType="separate"/>
          </w:r>
          <w:hyperlink w:anchor="_Toc234930943" w:history="1">
            <w:r w:rsidR="0082541F" w:rsidRPr="00492927">
              <w:rPr>
                <w:rStyle w:val="Hyperlink"/>
              </w:rPr>
              <w:t>Ágrip verkefnisins</w:t>
            </w:r>
            <w:r w:rsidR="0082541F">
              <w:rPr>
                <w:webHidden/>
              </w:rPr>
              <w:tab/>
            </w:r>
            <w:r w:rsidR="0082541F">
              <w:rPr>
                <w:webHidden/>
              </w:rPr>
              <w:fldChar w:fldCharType="begin"/>
            </w:r>
            <w:r w:rsidR="0082541F">
              <w:rPr>
                <w:webHidden/>
              </w:rPr>
              <w:instrText xml:space="preserve"> PAGEREF _Toc234930943 \h </w:instrText>
            </w:r>
            <w:r w:rsidR="0082541F">
              <w:rPr>
                <w:webHidden/>
              </w:rPr>
            </w:r>
            <w:r w:rsidR="0082541F">
              <w:rPr>
                <w:webHidden/>
              </w:rPr>
              <w:fldChar w:fldCharType="separate"/>
            </w:r>
            <w:r w:rsidR="0082541F">
              <w:rPr>
                <w:webHidden/>
              </w:rPr>
              <w:t>3</w:t>
            </w:r>
            <w:r w:rsidR="0082541F">
              <w:rPr>
                <w:webHidden/>
              </w:rPr>
              <w:fldChar w:fldCharType="end"/>
            </w:r>
          </w:hyperlink>
        </w:p>
        <w:p w14:paraId="25345F34" w14:textId="2305C146" w:rsidR="0082541F" w:rsidRDefault="0082541F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hyperlink w:anchor="_Toc234930944" w:history="1">
            <w:r w:rsidRPr="00492927">
              <w:rPr>
                <w:rStyle w:val="Hyperlink"/>
              </w:rPr>
              <w:t>Lýsing á verkefninu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_Toc234930944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53506AF" w14:textId="24AEAD12" w:rsidR="0082541F" w:rsidRDefault="0082541F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hyperlink w:anchor="_Toc234930945" w:history="1">
            <w:r w:rsidRPr="00492927">
              <w:rPr>
                <w:rStyle w:val="Hyperlink"/>
              </w:rPr>
              <w:t>Bakgrunnur og forsaga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_Toc234930945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E4E5BA3" w14:textId="13821642" w:rsidR="0082541F" w:rsidRDefault="0082541F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hyperlink w:anchor="_Toc234930946" w:history="1">
            <w:r w:rsidRPr="00492927">
              <w:rPr>
                <w:rStyle w:val="Hyperlink"/>
              </w:rPr>
              <w:t>Nýsköpun og samfélagslegar áskoranir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_Toc234930946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F1E63EA" w14:textId="1576EE47" w:rsidR="0082541F" w:rsidRDefault="0082541F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hyperlink w:anchor="_Toc234930947" w:history="1">
            <w:r w:rsidRPr="00492927">
              <w:rPr>
                <w:rStyle w:val="Hyperlink"/>
              </w:rPr>
              <w:t>Hagnýtingargildi og mikilvægi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_Toc234930947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BEBF0D6" w14:textId="23702ECB" w:rsidR="0082541F" w:rsidRDefault="0082541F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hyperlink w:anchor="_Toc234930948" w:history="1">
            <w:r w:rsidRPr="00492927">
              <w:rPr>
                <w:rStyle w:val="Hyperlink"/>
              </w:rPr>
              <w:t>Framkvæmd verkefnisins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_Toc234930948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582F9A4" w14:textId="5B2DE1BB" w:rsidR="0082541F" w:rsidRDefault="0082541F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hyperlink w:anchor="_Toc234930949" w:history="1">
            <w:r w:rsidRPr="00492927">
              <w:rPr>
                <w:rStyle w:val="Hyperlink"/>
              </w:rPr>
              <w:t>Niðurstöður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_Toc234930949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CAFCF62" w14:textId="6097AA2F" w:rsidR="0082541F" w:rsidRDefault="0082541F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hyperlink w:anchor="_Toc234930950" w:history="1">
            <w:r w:rsidRPr="00492927">
              <w:rPr>
                <w:rStyle w:val="Hyperlink"/>
              </w:rPr>
              <w:t>Ávinningur og árangur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_Toc234930950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FB3D564" w14:textId="0C3CA0A6" w:rsidR="0082541F" w:rsidRDefault="0082541F">
          <w:pPr>
            <w:pStyle w:val="TOC2"/>
            <w:tabs>
              <w:tab w:val="right" w:leader="dot" w:pos="9016"/>
            </w:tabs>
            <w:rPr>
              <w:rFonts w:eastAsiaTheme="minorEastAsia"/>
              <w:lang w:eastAsia="is-IS"/>
            </w:rPr>
          </w:pPr>
          <w:hyperlink w:anchor="_Toc234930951" w:history="1">
            <w:r w:rsidRPr="00492927">
              <w:rPr>
                <w:rStyle w:val="Hyperlink"/>
              </w:rPr>
              <w:t>Heimildaskrá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_Toc234930951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EF5388D" w14:textId="110E41A9" w:rsidR="00E43B77" w:rsidRPr="003C4CE4" w:rsidRDefault="007771A9">
          <w:pPr>
            <w:rPr>
              <w:rFonts w:cs="Setimo"/>
            </w:rPr>
          </w:pPr>
          <w:r w:rsidRPr="003C4CE4">
            <w:rPr>
              <w:rFonts w:cs="Setimo"/>
              <w:b/>
              <w:bCs/>
            </w:rPr>
            <w:fldChar w:fldCharType="end"/>
          </w:r>
        </w:p>
      </w:sdtContent>
    </w:sdt>
    <w:p w14:paraId="1467B942" w14:textId="77777777" w:rsidR="007771A9" w:rsidRPr="003C4CE4" w:rsidRDefault="007771A9">
      <w:pPr>
        <w:rPr>
          <w:rFonts w:cs="Setimo"/>
        </w:rPr>
      </w:pPr>
    </w:p>
    <w:p w14:paraId="1E281BF0" w14:textId="77777777" w:rsidR="007771A9" w:rsidRPr="003C4CE4" w:rsidRDefault="007771A9">
      <w:pPr>
        <w:rPr>
          <w:rFonts w:cs="Setimo"/>
        </w:rPr>
        <w:sectPr w:rsidR="007771A9" w:rsidRPr="003C4CE4" w:rsidSect="007A56DF">
          <w:footerReference w:type="default" r:id="rId2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CFC020A" w14:textId="6EB64794" w:rsidR="007A56DF" w:rsidRPr="003C4CE4" w:rsidRDefault="007A56DF" w:rsidP="007A56DF">
      <w:pPr>
        <w:pStyle w:val="Heading2"/>
        <w:spacing w:before="240" w:line="360" w:lineRule="auto"/>
        <w:rPr>
          <w:rFonts w:asciiTheme="minorHAnsi" w:hAnsiTheme="minorHAnsi"/>
        </w:rPr>
      </w:pPr>
      <w:bookmarkStart w:id="0" w:name="_Toc234930943"/>
      <w:r w:rsidRPr="003C4CE4">
        <w:rPr>
          <w:rFonts w:asciiTheme="minorHAnsi" w:hAnsiTheme="minorHAnsi"/>
        </w:rPr>
        <w:lastRenderedPageBreak/>
        <w:t>Ágrip verkefnisins</w:t>
      </w:r>
      <w:bookmarkEnd w:id="0"/>
      <w:r w:rsidR="007771A9" w:rsidRPr="003C4CE4">
        <w:rPr>
          <w:rFonts w:asciiTheme="minorHAnsi" w:hAnsiTheme="minorHAnsi"/>
        </w:rPr>
        <w:t xml:space="preserve"> </w:t>
      </w:r>
    </w:p>
    <w:p w14:paraId="4AE71053" w14:textId="506CFB98" w:rsidR="007A56DF" w:rsidRPr="003C4CE4" w:rsidRDefault="007771A9" w:rsidP="007A56DF">
      <w:pPr>
        <w:spacing w:after="0" w:line="360" w:lineRule="auto"/>
        <w:rPr>
          <w:rFonts w:cs="Setimo"/>
        </w:rPr>
      </w:pPr>
      <w:r w:rsidRPr="003C4CE4">
        <w:rPr>
          <w:rFonts w:cs="Setimo"/>
        </w:rPr>
        <w:t>Birt á verkefnasíðu verkefnis</w:t>
      </w:r>
    </w:p>
    <w:p w14:paraId="33C5EE7C" w14:textId="77777777" w:rsidR="00E556FF" w:rsidRPr="003C4CE4" w:rsidRDefault="00E556FF" w:rsidP="007A56DF">
      <w:pPr>
        <w:spacing w:after="0" w:line="360" w:lineRule="auto"/>
        <w:rPr>
          <w:rFonts w:cs="Setimo"/>
        </w:rPr>
      </w:pPr>
    </w:p>
    <w:p w14:paraId="193145B0" w14:textId="77777777" w:rsidR="007771A9" w:rsidRPr="003C4CE4" w:rsidRDefault="007771A9" w:rsidP="007A56DF">
      <w:pPr>
        <w:spacing w:after="0" w:line="360" w:lineRule="auto"/>
        <w:rPr>
          <w:rFonts w:cs="Setimo"/>
        </w:rPr>
      </w:pPr>
    </w:p>
    <w:p w14:paraId="7FFCE1D0" w14:textId="77777777" w:rsidR="007771A9" w:rsidRPr="003C4CE4" w:rsidRDefault="007771A9" w:rsidP="007A56DF">
      <w:pPr>
        <w:spacing w:after="0" w:line="360" w:lineRule="auto"/>
        <w:rPr>
          <w:rFonts w:cs="Setimo"/>
        </w:rPr>
        <w:sectPr w:rsidR="007771A9" w:rsidRPr="003C4CE4" w:rsidSect="007A56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4E2565" w14:textId="40D4CCB8" w:rsidR="007A56DF" w:rsidRPr="003C4CE4" w:rsidRDefault="007771A9" w:rsidP="007C4A6E">
      <w:pPr>
        <w:pStyle w:val="Heading2"/>
        <w:rPr>
          <w:rFonts w:asciiTheme="minorHAnsi" w:hAnsiTheme="minorHAnsi"/>
        </w:rPr>
      </w:pPr>
      <w:bookmarkStart w:id="1" w:name="_Toc115941401"/>
      <w:bookmarkStart w:id="2" w:name="_Toc234930944"/>
      <w:r w:rsidRPr="003C4CE4">
        <w:rPr>
          <w:rFonts w:asciiTheme="minorHAnsi" w:hAnsiTheme="minorHAnsi"/>
        </w:rPr>
        <w:lastRenderedPageBreak/>
        <w:t>L</w:t>
      </w:r>
      <w:r w:rsidR="007A56DF" w:rsidRPr="003C4CE4">
        <w:rPr>
          <w:rFonts w:asciiTheme="minorHAnsi" w:hAnsiTheme="minorHAnsi"/>
        </w:rPr>
        <w:t>ýsing á verkefninu</w:t>
      </w:r>
      <w:bookmarkStart w:id="3" w:name="_Toc115941404"/>
      <w:bookmarkEnd w:id="1"/>
      <w:bookmarkEnd w:id="2"/>
    </w:p>
    <w:p w14:paraId="2CB70875" w14:textId="77777777" w:rsidR="007C4A6E" w:rsidRPr="003C4CE4" w:rsidRDefault="007C4A6E" w:rsidP="007C4A6E">
      <w:pPr>
        <w:rPr>
          <w:rFonts w:cs="Setimo"/>
        </w:rPr>
      </w:pPr>
    </w:p>
    <w:p w14:paraId="2A083DC4" w14:textId="77777777" w:rsidR="007C4A6E" w:rsidRPr="003C4CE4" w:rsidRDefault="007C4A6E" w:rsidP="007C4A6E">
      <w:pPr>
        <w:rPr>
          <w:rFonts w:cs="Setimo"/>
        </w:rPr>
      </w:pPr>
    </w:p>
    <w:p w14:paraId="103BEFFC" w14:textId="77777777" w:rsidR="007C4A6E" w:rsidRPr="003C4CE4" w:rsidRDefault="007C4A6E" w:rsidP="007C4A6E">
      <w:pPr>
        <w:rPr>
          <w:rFonts w:cs="Setimo"/>
        </w:rPr>
      </w:pPr>
    </w:p>
    <w:p w14:paraId="3A31C262" w14:textId="77777777" w:rsidR="00E556FF" w:rsidRPr="003C4CE4" w:rsidRDefault="00E556FF" w:rsidP="007C4A6E">
      <w:pPr>
        <w:pStyle w:val="Heading2"/>
        <w:rPr>
          <w:rFonts w:asciiTheme="minorHAnsi" w:hAnsiTheme="minorHAnsi"/>
        </w:rPr>
        <w:sectPr w:rsidR="00E556FF" w:rsidRPr="003C4CE4" w:rsidSect="007A56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AFD43F3" w14:textId="77777777" w:rsidR="007A56DF" w:rsidRPr="003C4CE4" w:rsidRDefault="007A56DF" w:rsidP="007C4A6E">
      <w:pPr>
        <w:pStyle w:val="Heading2"/>
        <w:rPr>
          <w:rFonts w:asciiTheme="minorHAnsi" w:hAnsiTheme="minorHAnsi"/>
        </w:rPr>
      </w:pPr>
      <w:bookmarkStart w:id="4" w:name="_Toc234930945"/>
      <w:r w:rsidRPr="003C4CE4">
        <w:rPr>
          <w:rFonts w:asciiTheme="minorHAnsi" w:hAnsiTheme="minorHAnsi"/>
        </w:rPr>
        <w:lastRenderedPageBreak/>
        <w:t>Bakgrunnur og forsaga</w:t>
      </w:r>
      <w:bookmarkEnd w:id="3"/>
      <w:bookmarkEnd w:id="4"/>
    </w:p>
    <w:p w14:paraId="312473DC" w14:textId="77777777" w:rsidR="007A56DF" w:rsidRPr="003C4CE4" w:rsidRDefault="007A56DF" w:rsidP="007A56DF">
      <w:pPr>
        <w:spacing w:after="0" w:line="360" w:lineRule="auto"/>
        <w:rPr>
          <w:rFonts w:cs="Setimo"/>
        </w:rPr>
      </w:pPr>
      <w:bookmarkStart w:id="5" w:name="_Toc115941405"/>
    </w:p>
    <w:p w14:paraId="5E7D7A54" w14:textId="77777777" w:rsidR="007A56DF" w:rsidRPr="003C4CE4" w:rsidRDefault="007A56DF" w:rsidP="007A56DF">
      <w:pPr>
        <w:spacing w:after="0" w:line="360" w:lineRule="auto"/>
        <w:rPr>
          <w:rFonts w:cs="Setimo"/>
        </w:rPr>
      </w:pPr>
    </w:p>
    <w:p w14:paraId="0ECADB0C" w14:textId="77777777" w:rsidR="007A56DF" w:rsidRPr="003C4CE4" w:rsidRDefault="007A56DF" w:rsidP="007A56DF">
      <w:pPr>
        <w:spacing w:after="0" w:line="360" w:lineRule="auto"/>
        <w:rPr>
          <w:rFonts w:cs="Setimo"/>
        </w:rPr>
      </w:pPr>
    </w:p>
    <w:p w14:paraId="6A437D7B" w14:textId="77777777" w:rsidR="00E556FF" w:rsidRPr="003C4CE4" w:rsidRDefault="00E556FF" w:rsidP="007C4A6E">
      <w:pPr>
        <w:pStyle w:val="Heading2"/>
        <w:rPr>
          <w:rFonts w:asciiTheme="minorHAnsi" w:hAnsiTheme="minorHAnsi"/>
        </w:rPr>
        <w:sectPr w:rsidR="00E556FF" w:rsidRPr="003C4CE4" w:rsidSect="007A56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7421428" w14:textId="77777777" w:rsidR="007A56DF" w:rsidRPr="003C4CE4" w:rsidRDefault="007A56DF" w:rsidP="007C4A6E">
      <w:pPr>
        <w:pStyle w:val="Heading2"/>
        <w:rPr>
          <w:rFonts w:asciiTheme="minorHAnsi" w:hAnsiTheme="minorHAnsi"/>
        </w:rPr>
      </w:pPr>
      <w:bookmarkStart w:id="6" w:name="_Toc234930946"/>
      <w:r w:rsidRPr="003C4CE4">
        <w:rPr>
          <w:rFonts w:asciiTheme="minorHAnsi" w:hAnsiTheme="minorHAnsi"/>
        </w:rPr>
        <w:lastRenderedPageBreak/>
        <w:t>Nýsköpun og samfélagslegar áskoranir</w:t>
      </w:r>
      <w:bookmarkStart w:id="7" w:name="_Toc115941406"/>
      <w:bookmarkEnd w:id="5"/>
      <w:bookmarkEnd w:id="6"/>
    </w:p>
    <w:p w14:paraId="5D0C103B" w14:textId="77777777" w:rsidR="007A56DF" w:rsidRPr="003C4CE4" w:rsidRDefault="007A56DF" w:rsidP="007A56DF">
      <w:pPr>
        <w:spacing w:after="0" w:line="360" w:lineRule="auto"/>
        <w:rPr>
          <w:rFonts w:cs="Setimo"/>
        </w:rPr>
      </w:pPr>
    </w:p>
    <w:p w14:paraId="32D78F23" w14:textId="77777777" w:rsidR="007A56DF" w:rsidRPr="003C4CE4" w:rsidRDefault="007A56DF" w:rsidP="007A56DF">
      <w:pPr>
        <w:spacing w:after="0" w:line="360" w:lineRule="auto"/>
        <w:rPr>
          <w:rFonts w:cs="Setimo"/>
        </w:rPr>
      </w:pPr>
    </w:p>
    <w:p w14:paraId="589D7AB1" w14:textId="77777777" w:rsidR="007C4A6E" w:rsidRPr="003C4CE4" w:rsidRDefault="007C4A6E" w:rsidP="007A56DF">
      <w:pPr>
        <w:spacing w:after="0" w:line="360" w:lineRule="auto"/>
        <w:rPr>
          <w:rFonts w:cs="Setimo"/>
        </w:rPr>
      </w:pPr>
    </w:p>
    <w:p w14:paraId="48D68F47" w14:textId="77777777" w:rsidR="00E556FF" w:rsidRPr="003C4CE4" w:rsidRDefault="00E556FF" w:rsidP="007C4A6E">
      <w:pPr>
        <w:pStyle w:val="Heading2"/>
        <w:rPr>
          <w:rFonts w:asciiTheme="minorHAnsi" w:hAnsiTheme="minorHAnsi"/>
        </w:rPr>
        <w:sectPr w:rsidR="00E556FF" w:rsidRPr="003C4CE4" w:rsidSect="007A56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39677A" w14:textId="77777777" w:rsidR="007A56DF" w:rsidRPr="003C4CE4" w:rsidRDefault="007A56DF" w:rsidP="007C4A6E">
      <w:pPr>
        <w:pStyle w:val="Heading2"/>
        <w:rPr>
          <w:rFonts w:asciiTheme="minorHAnsi" w:hAnsiTheme="minorHAnsi"/>
        </w:rPr>
      </w:pPr>
      <w:bookmarkStart w:id="8" w:name="_Toc234930947"/>
      <w:r w:rsidRPr="003C4CE4">
        <w:rPr>
          <w:rFonts w:asciiTheme="minorHAnsi" w:hAnsiTheme="minorHAnsi"/>
        </w:rPr>
        <w:lastRenderedPageBreak/>
        <w:t>Hagnýtingargildi og mikilvægi</w:t>
      </w:r>
      <w:bookmarkEnd w:id="7"/>
      <w:bookmarkEnd w:id="8"/>
      <w:r w:rsidRPr="003C4CE4">
        <w:rPr>
          <w:rFonts w:asciiTheme="minorHAnsi" w:hAnsiTheme="minorHAnsi"/>
        </w:rPr>
        <w:t xml:space="preserve"> </w:t>
      </w:r>
    </w:p>
    <w:p w14:paraId="7D43A61B" w14:textId="77777777" w:rsidR="007A56DF" w:rsidRPr="003C4CE4" w:rsidRDefault="007A56DF" w:rsidP="00E556FF">
      <w:pPr>
        <w:rPr>
          <w:rFonts w:cs="Setimo"/>
        </w:rPr>
      </w:pPr>
      <w:bookmarkStart w:id="9" w:name="_Toc115941408"/>
    </w:p>
    <w:p w14:paraId="27486481" w14:textId="77777777" w:rsidR="007A56DF" w:rsidRPr="003C4CE4" w:rsidRDefault="007A56DF" w:rsidP="007A56DF">
      <w:pPr>
        <w:rPr>
          <w:rFonts w:cs="Setimo"/>
        </w:rPr>
      </w:pPr>
    </w:p>
    <w:p w14:paraId="1F4464BC" w14:textId="77777777" w:rsidR="007A56DF" w:rsidRPr="003C4CE4" w:rsidRDefault="007A56DF" w:rsidP="007A56DF">
      <w:pPr>
        <w:rPr>
          <w:rFonts w:cs="Setimo"/>
        </w:rPr>
      </w:pPr>
    </w:p>
    <w:p w14:paraId="2CEADABF" w14:textId="77777777" w:rsidR="00E556FF" w:rsidRPr="003C4CE4" w:rsidRDefault="00E556FF" w:rsidP="007C4A6E">
      <w:pPr>
        <w:pStyle w:val="Heading2"/>
        <w:rPr>
          <w:rFonts w:asciiTheme="minorHAnsi" w:hAnsiTheme="minorHAnsi"/>
        </w:rPr>
        <w:sectPr w:rsidR="00E556FF" w:rsidRPr="003C4CE4" w:rsidSect="007A56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10" w:name="_Toc115941410"/>
      <w:bookmarkEnd w:id="9"/>
    </w:p>
    <w:p w14:paraId="6D08EC0D" w14:textId="77777777" w:rsidR="007A56DF" w:rsidRPr="003C4CE4" w:rsidRDefault="007A56DF" w:rsidP="007C4A6E">
      <w:pPr>
        <w:pStyle w:val="Heading2"/>
        <w:rPr>
          <w:rFonts w:asciiTheme="minorHAnsi" w:hAnsiTheme="minorHAnsi"/>
        </w:rPr>
      </w:pPr>
      <w:bookmarkStart w:id="11" w:name="_Toc234930948"/>
      <w:r w:rsidRPr="003C4CE4">
        <w:rPr>
          <w:rFonts w:asciiTheme="minorHAnsi" w:hAnsiTheme="minorHAnsi"/>
        </w:rPr>
        <w:lastRenderedPageBreak/>
        <w:t>Framkvæmd verkefnisins</w:t>
      </w:r>
      <w:bookmarkEnd w:id="10"/>
      <w:bookmarkEnd w:id="11"/>
      <w:r w:rsidRPr="003C4CE4">
        <w:rPr>
          <w:rFonts w:asciiTheme="minorHAnsi" w:hAnsiTheme="minorHAnsi"/>
        </w:rPr>
        <w:t xml:space="preserve"> </w:t>
      </w:r>
    </w:p>
    <w:p w14:paraId="38EC6F44" w14:textId="77777777" w:rsidR="007A56DF" w:rsidRPr="003C4CE4" w:rsidRDefault="007A56DF" w:rsidP="007A56DF">
      <w:pPr>
        <w:spacing w:after="0" w:line="360" w:lineRule="auto"/>
        <w:rPr>
          <w:rFonts w:cs="Setimo"/>
        </w:rPr>
      </w:pPr>
    </w:p>
    <w:p w14:paraId="03EC504A" w14:textId="77777777" w:rsidR="00E556FF" w:rsidRPr="003C4CE4" w:rsidRDefault="00E556FF" w:rsidP="007A56DF">
      <w:pPr>
        <w:spacing w:after="0" w:line="360" w:lineRule="auto"/>
        <w:rPr>
          <w:rFonts w:cs="Setimo"/>
        </w:rPr>
      </w:pPr>
    </w:p>
    <w:p w14:paraId="74DA9248" w14:textId="77777777" w:rsidR="007C4A6E" w:rsidRPr="003C4CE4" w:rsidRDefault="007C4A6E" w:rsidP="007A56DF">
      <w:pPr>
        <w:spacing w:after="0" w:line="360" w:lineRule="auto"/>
        <w:rPr>
          <w:rFonts w:cs="Setimo"/>
        </w:rPr>
      </w:pPr>
    </w:p>
    <w:p w14:paraId="00E6AF97" w14:textId="77777777" w:rsidR="00E556FF" w:rsidRPr="003C4CE4" w:rsidRDefault="00E556FF" w:rsidP="007A56DF">
      <w:pPr>
        <w:spacing w:after="0" w:line="360" w:lineRule="auto"/>
        <w:rPr>
          <w:rFonts w:cs="Setimo"/>
        </w:rPr>
        <w:sectPr w:rsidR="00E556FF" w:rsidRPr="003C4CE4" w:rsidSect="007A56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F5026A1" w14:textId="77777777" w:rsidR="007A56DF" w:rsidRPr="003C4CE4" w:rsidRDefault="007A56DF" w:rsidP="007771A9">
      <w:pPr>
        <w:pStyle w:val="Heading2"/>
        <w:rPr>
          <w:rFonts w:asciiTheme="minorHAnsi" w:hAnsiTheme="minorHAnsi"/>
        </w:rPr>
      </w:pPr>
      <w:bookmarkStart w:id="12" w:name="_Toc115941411"/>
      <w:bookmarkStart w:id="13" w:name="_Toc234930949"/>
      <w:r w:rsidRPr="003C4CE4">
        <w:rPr>
          <w:rFonts w:asciiTheme="minorHAnsi" w:hAnsiTheme="minorHAnsi"/>
        </w:rPr>
        <w:lastRenderedPageBreak/>
        <w:t>Niðurstöður</w:t>
      </w:r>
      <w:bookmarkEnd w:id="12"/>
      <w:bookmarkEnd w:id="13"/>
    </w:p>
    <w:p w14:paraId="311539C7" w14:textId="77777777" w:rsidR="007A56DF" w:rsidRPr="003C4CE4" w:rsidRDefault="007A56DF" w:rsidP="007A56DF">
      <w:pPr>
        <w:spacing w:after="0" w:line="360" w:lineRule="auto"/>
        <w:rPr>
          <w:rFonts w:cs="Setimo"/>
        </w:rPr>
      </w:pPr>
    </w:p>
    <w:p w14:paraId="16564410" w14:textId="77777777" w:rsidR="007A56DF" w:rsidRPr="003C4CE4" w:rsidRDefault="007A56DF" w:rsidP="007A56DF">
      <w:pPr>
        <w:spacing w:after="0" w:line="360" w:lineRule="auto"/>
        <w:rPr>
          <w:rFonts w:cs="Setimo"/>
        </w:rPr>
      </w:pPr>
    </w:p>
    <w:p w14:paraId="76111C0D" w14:textId="77777777" w:rsidR="007A56DF" w:rsidRPr="003C4CE4" w:rsidRDefault="007A56DF" w:rsidP="007A56DF">
      <w:pPr>
        <w:spacing w:after="0" w:line="360" w:lineRule="auto"/>
        <w:rPr>
          <w:rFonts w:cs="Setimo"/>
        </w:rPr>
      </w:pPr>
    </w:p>
    <w:p w14:paraId="3633EBB8" w14:textId="77777777" w:rsidR="00E556FF" w:rsidRPr="003C4CE4" w:rsidRDefault="00E556FF" w:rsidP="007C4A6E">
      <w:pPr>
        <w:pStyle w:val="Heading2"/>
        <w:rPr>
          <w:rFonts w:asciiTheme="minorHAnsi" w:hAnsiTheme="minorHAnsi"/>
        </w:rPr>
        <w:sectPr w:rsidR="00E556FF" w:rsidRPr="003C4CE4" w:rsidSect="007A56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14" w:name="_Toc115941412"/>
    </w:p>
    <w:p w14:paraId="2B23A44B" w14:textId="14065A63" w:rsidR="007A56DF" w:rsidRPr="003C4CE4" w:rsidRDefault="007771A9" w:rsidP="007C4A6E">
      <w:pPr>
        <w:pStyle w:val="Heading2"/>
        <w:rPr>
          <w:rFonts w:asciiTheme="minorHAnsi" w:hAnsiTheme="minorHAnsi"/>
        </w:rPr>
      </w:pPr>
      <w:bookmarkStart w:id="15" w:name="_Toc234930950"/>
      <w:r w:rsidRPr="003C4CE4">
        <w:rPr>
          <w:rFonts w:asciiTheme="minorHAnsi" w:hAnsiTheme="minorHAnsi"/>
        </w:rPr>
        <w:lastRenderedPageBreak/>
        <w:t>Á</w:t>
      </w:r>
      <w:r w:rsidR="007A56DF" w:rsidRPr="003C4CE4">
        <w:rPr>
          <w:rFonts w:asciiTheme="minorHAnsi" w:hAnsiTheme="minorHAnsi"/>
        </w:rPr>
        <w:t>vinningur og árangur</w:t>
      </w:r>
      <w:bookmarkEnd w:id="14"/>
      <w:bookmarkEnd w:id="15"/>
    </w:p>
    <w:p w14:paraId="00FC5DB5" w14:textId="77777777" w:rsidR="007C4A6E" w:rsidRPr="003C4CE4" w:rsidRDefault="007C4A6E" w:rsidP="00EA7CEE">
      <w:pPr>
        <w:rPr>
          <w:rFonts w:cs="Setimo"/>
        </w:rPr>
      </w:pPr>
    </w:p>
    <w:p w14:paraId="33B80B3A" w14:textId="77777777" w:rsidR="007C4A6E" w:rsidRPr="003C4CE4" w:rsidRDefault="007C4A6E" w:rsidP="00EA7CEE">
      <w:pPr>
        <w:rPr>
          <w:rFonts w:cs="Setimo"/>
        </w:rPr>
      </w:pPr>
    </w:p>
    <w:p w14:paraId="59E9CF39" w14:textId="77777777" w:rsidR="00E556FF" w:rsidRPr="003C4CE4" w:rsidRDefault="00E556FF" w:rsidP="00E556FF">
      <w:pPr>
        <w:rPr>
          <w:rFonts w:cs="Setimo"/>
        </w:rPr>
        <w:sectPr w:rsidR="00E556FF" w:rsidRPr="003C4CE4" w:rsidSect="007A56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7B2594" w14:textId="210BD6DD" w:rsidR="00E43B77" w:rsidRDefault="00E556FF" w:rsidP="00E556FF">
      <w:pPr>
        <w:pStyle w:val="Heading2"/>
        <w:rPr>
          <w:rFonts w:asciiTheme="minorHAnsi" w:hAnsiTheme="minorHAnsi"/>
        </w:rPr>
      </w:pPr>
      <w:bookmarkStart w:id="16" w:name="_Toc234930951"/>
      <w:r w:rsidRPr="003C4CE4">
        <w:rPr>
          <w:rFonts w:asciiTheme="minorHAnsi" w:hAnsiTheme="minorHAnsi"/>
        </w:rPr>
        <w:lastRenderedPageBreak/>
        <w:t>Heimildaskrá</w:t>
      </w:r>
      <w:bookmarkEnd w:id="16"/>
    </w:p>
    <w:p w14:paraId="65196B3D" w14:textId="0F88BD45" w:rsidR="0089657B" w:rsidRPr="0089657B" w:rsidRDefault="0089657B" w:rsidP="0089657B">
      <w:r>
        <w:br w:type="page"/>
      </w:r>
    </w:p>
    <w:sectPr w:rsidR="0089657B" w:rsidRPr="0089657B" w:rsidSect="007A56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1E8A" w14:textId="77777777" w:rsidR="000B4999" w:rsidRDefault="000B4999" w:rsidP="00EA7CEE">
      <w:r>
        <w:separator/>
      </w:r>
    </w:p>
  </w:endnote>
  <w:endnote w:type="continuationSeparator" w:id="0">
    <w:p w14:paraId="713C3C9F" w14:textId="77777777" w:rsidR="000B4999" w:rsidRDefault="000B4999" w:rsidP="00EA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timo">
    <w:panose1 w:val="020B0603020204030204"/>
    <w:charset w:val="00"/>
    <w:family w:val="swiss"/>
    <w:pitch w:val="variable"/>
    <w:sig w:usb0="A00000EF" w:usb1="5000205B" w:usb2="0000000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D5B9" w14:textId="77777777" w:rsidR="007A56DF" w:rsidRPr="003C4CE4" w:rsidRDefault="007A56DF" w:rsidP="003C4CE4">
    <w:pPr>
      <w:rPr>
        <w:color w:val="0F4761" w:themeColor="accent1" w:themeShade="BF"/>
        <w:sz w:val="28"/>
        <w:szCs w:val="28"/>
      </w:rPr>
    </w:pPr>
    <w:r w:rsidRPr="003C4CE4">
      <w:rPr>
        <w:color w:val="0F4761" w:themeColor="accent1" w:themeShade="BF"/>
        <w:sz w:val="28"/>
        <w:szCs w:val="28"/>
      </w:rPr>
      <w:t>Unnið fyrir</w:t>
    </w:r>
  </w:p>
  <w:p w14:paraId="4EF1E429" w14:textId="77777777" w:rsidR="007A56DF" w:rsidRDefault="007A56DF" w:rsidP="007A56DF">
    <w:pPr>
      <w:pStyle w:val="Footer"/>
    </w:pPr>
    <w:r>
      <w:t>Þetta verkefni er styrkt af Aski - mannvirkjarannsóknarsjóði. Sjóðurinn veitir styrki til mannvirkjarannsókna með áherslu á aukna þekkingu, umbætur og nýsköpun.</w:t>
    </w:r>
  </w:p>
  <w:p w14:paraId="5910F450" w14:textId="77777777" w:rsidR="007A56DF" w:rsidRDefault="007A56DF" w:rsidP="007A56DF">
    <w:pPr>
      <w:pStyle w:val="Footer"/>
    </w:pPr>
  </w:p>
  <w:p w14:paraId="30CADD73" w14:textId="77777777" w:rsidR="007A56DF" w:rsidRDefault="007A56DF" w:rsidP="007A56DF">
    <w:pPr>
      <w:pStyle w:val="Footer"/>
    </w:pPr>
    <w:r>
      <w:t>Askur er fjármagnaður sameiginlega af félags- og húsnæðismálaráðuneytinu, menningar-, nýsköpunar- og háskólaráðuneytinu og Húsnæðis-, mannvirkja- og skipulagsstofnun. Stjórn og dagleg umsýsla sjóðsins er í höndum Húsnæðis- og mannvirkjastofnunar. Frekari upplýsingar um sjóðinn eru á vefsíðu hans hms.is/askur</w:t>
    </w:r>
  </w:p>
  <w:p w14:paraId="0EB8A59E" w14:textId="77777777" w:rsidR="007A56DF" w:rsidRDefault="007A56DF" w:rsidP="007A56DF">
    <w:pPr>
      <w:pStyle w:val="Footer"/>
    </w:pPr>
  </w:p>
  <w:p w14:paraId="64D4329A" w14:textId="719E5579" w:rsidR="007A56DF" w:rsidRDefault="007A56DF" w:rsidP="007A56DF">
    <w:pPr>
      <w:pStyle w:val="Footer"/>
    </w:pPr>
    <w:r>
      <w:t>Skýrslan er unnin af ofangreindum höfundum sem eru eigendur skýrslunnar og bera ábyrgð á innihaldi hennar.</w:t>
    </w:r>
  </w:p>
  <w:p w14:paraId="247D7E49" w14:textId="77777777" w:rsidR="007A56DF" w:rsidRDefault="007A56DF" w:rsidP="007A56DF">
    <w:pPr>
      <w:pStyle w:val="Footer"/>
    </w:pPr>
  </w:p>
  <w:p w14:paraId="475A8156" w14:textId="77777777" w:rsidR="007A56DF" w:rsidRDefault="007A56DF" w:rsidP="007A56DF">
    <w:pPr>
      <w:pStyle w:val="Footer"/>
    </w:pPr>
  </w:p>
  <w:p w14:paraId="1889CD99" w14:textId="77777777" w:rsidR="007771A9" w:rsidRDefault="007771A9" w:rsidP="007A56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781803"/>
      <w:docPartObj>
        <w:docPartGallery w:val="Page Numbers (Bottom of Page)"/>
        <w:docPartUnique/>
      </w:docPartObj>
    </w:sdtPr>
    <w:sdtContent>
      <w:p w14:paraId="2A3757ED" w14:textId="631BC80C" w:rsidR="0092193E" w:rsidRDefault="0092193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8ABE04" w14:textId="77777777" w:rsidR="007771A9" w:rsidRDefault="007771A9" w:rsidP="007A5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546B" w14:textId="77777777" w:rsidR="000B4999" w:rsidRDefault="000B4999" w:rsidP="00EA7CEE">
      <w:r>
        <w:separator/>
      </w:r>
    </w:p>
  </w:footnote>
  <w:footnote w:type="continuationSeparator" w:id="0">
    <w:p w14:paraId="61A01951" w14:textId="77777777" w:rsidR="000B4999" w:rsidRDefault="000B4999" w:rsidP="00EA7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5"/>
      <w:gridCol w:w="4537"/>
    </w:tblGrid>
    <w:tr w:rsidR="00047C37" w14:paraId="664812E2" w14:textId="77777777" w:rsidTr="006E2E75">
      <w:trPr>
        <w:trHeight w:val="841"/>
      </w:trPr>
      <w:tc>
        <w:tcPr>
          <w:tcW w:w="4535" w:type="dxa"/>
        </w:tcPr>
        <w:p w14:paraId="1D7930F3" w14:textId="77777777" w:rsidR="00047C37" w:rsidRDefault="00D151BA" w:rsidP="00EA7CEE">
          <w:pPr>
            <w:pStyle w:val="Header"/>
          </w:pPr>
          <w:r>
            <w:drawing>
              <wp:anchor distT="0" distB="0" distL="114300" distR="114300" simplePos="0" relativeHeight="251658240" behindDoc="1" locked="0" layoutInCell="1" allowOverlap="1" wp14:anchorId="01166A73" wp14:editId="1AD18486">
                <wp:simplePos x="0" y="0"/>
                <wp:positionH relativeFrom="column">
                  <wp:posOffset>-68580</wp:posOffset>
                </wp:positionH>
                <wp:positionV relativeFrom="page">
                  <wp:posOffset>135890</wp:posOffset>
                </wp:positionV>
                <wp:extent cx="1514475" cy="348615"/>
                <wp:effectExtent l="0" t="0" r="9525" b="0"/>
                <wp:wrapNone/>
                <wp:docPr id="23631460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0738032" name="Picture 17907380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348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7" w:type="dxa"/>
        </w:tcPr>
        <w:p w14:paraId="4D579864" w14:textId="77777777" w:rsidR="006E2E75" w:rsidRPr="006E2E75" w:rsidRDefault="006E2E75" w:rsidP="006E2E75">
          <w:pPr>
            <w:pStyle w:val="Header"/>
            <w:spacing w:before="100" w:beforeAutospacing="1" w:line="360" w:lineRule="auto"/>
            <w:jc w:val="right"/>
            <w:rPr>
              <w:rStyle w:val="BookTitle"/>
            </w:rPr>
          </w:pPr>
        </w:p>
        <w:p w14:paraId="347E246C" w14:textId="30F62DA8" w:rsidR="00047C37" w:rsidRPr="006E2E75" w:rsidRDefault="00047C37" w:rsidP="006E2E75">
          <w:pPr>
            <w:pStyle w:val="Header"/>
            <w:spacing w:line="360" w:lineRule="auto"/>
            <w:jc w:val="right"/>
            <w:rPr>
              <w:rStyle w:val="BookTitle"/>
            </w:rPr>
          </w:pPr>
          <w:r w:rsidRPr="006E2E75">
            <w:rPr>
              <w:rStyle w:val="BookTitle"/>
            </w:rPr>
            <w:t>hms.is</w:t>
          </w:r>
          <w:r w:rsidR="00B520B6">
            <w:rPr>
              <w:rStyle w:val="BookTitle"/>
            </w:rPr>
            <w:t>/askur</w:t>
          </w:r>
        </w:p>
      </w:tc>
    </w:tr>
  </w:tbl>
  <w:p w14:paraId="1AF29D5C" w14:textId="77777777" w:rsidR="00E43B77" w:rsidRDefault="00E43B77" w:rsidP="00EA7C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37E67"/>
    <w:multiLevelType w:val="hybridMultilevel"/>
    <w:tmpl w:val="2CC61B4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70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6C"/>
    <w:rsid w:val="00047C37"/>
    <w:rsid w:val="000B4999"/>
    <w:rsid w:val="000F4694"/>
    <w:rsid w:val="00110026"/>
    <w:rsid w:val="00193B7E"/>
    <w:rsid w:val="001E4E97"/>
    <w:rsid w:val="001F0A1C"/>
    <w:rsid w:val="00207821"/>
    <w:rsid w:val="002C6464"/>
    <w:rsid w:val="003C3705"/>
    <w:rsid w:val="003C4CE4"/>
    <w:rsid w:val="00421BC8"/>
    <w:rsid w:val="004F446C"/>
    <w:rsid w:val="005D0706"/>
    <w:rsid w:val="00687389"/>
    <w:rsid w:val="006A7089"/>
    <w:rsid w:val="006B0402"/>
    <w:rsid w:val="006C7626"/>
    <w:rsid w:val="006D028A"/>
    <w:rsid w:val="006E2E75"/>
    <w:rsid w:val="0073743D"/>
    <w:rsid w:val="007771A9"/>
    <w:rsid w:val="007A56DF"/>
    <w:rsid w:val="007C4A6E"/>
    <w:rsid w:val="007F6C1C"/>
    <w:rsid w:val="00807789"/>
    <w:rsid w:val="0082541F"/>
    <w:rsid w:val="00833631"/>
    <w:rsid w:val="008424FC"/>
    <w:rsid w:val="0089657B"/>
    <w:rsid w:val="008972AF"/>
    <w:rsid w:val="008D0441"/>
    <w:rsid w:val="0092193E"/>
    <w:rsid w:val="00966C42"/>
    <w:rsid w:val="009A524B"/>
    <w:rsid w:val="00AD6ED7"/>
    <w:rsid w:val="00B04D32"/>
    <w:rsid w:val="00B520B6"/>
    <w:rsid w:val="00BC2007"/>
    <w:rsid w:val="00CE47C2"/>
    <w:rsid w:val="00D151BA"/>
    <w:rsid w:val="00D8220A"/>
    <w:rsid w:val="00D82C59"/>
    <w:rsid w:val="00E30E97"/>
    <w:rsid w:val="00E43B77"/>
    <w:rsid w:val="00E556FF"/>
    <w:rsid w:val="00EA7CEE"/>
    <w:rsid w:val="00FB1EE4"/>
    <w:rsid w:val="00FD5051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5B236"/>
  <w15:chartTrackingRefBased/>
  <w15:docId w15:val="{A20AA9BE-7C19-422B-BEE1-AA8149E5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CEE"/>
    <w:rPr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026"/>
    <w:pPr>
      <w:keepNext/>
      <w:keepLines/>
      <w:spacing w:after="80" w:line="240" w:lineRule="auto"/>
      <w:outlineLvl w:val="0"/>
    </w:pPr>
    <w:rPr>
      <w:rFonts w:ascii="Setimo" w:eastAsiaTheme="majorEastAsia" w:hAnsi="Setimo" w:cs="Setimo"/>
      <w:b/>
      <w:bCs/>
      <w:color w:val="11223A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CEE"/>
    <w:pPr>
      <w:keepNext/>
      <w:keepLines/>
      <w:spacing w:before="160" w:after="80" w:line="276" w:lineRule="auto"/>
      <w:outlineLvl w:val="1"/>
    </w:pPr>
    <w:rPr>
      <w:rFonts w:ascii="Setimo" w:eastAsiaTheme="majorEastAsia" w:hAnsi="Setimo" w:cs="Setimo"/>
      <w:b/>
      <w:bCs/>
      <w:color w:val="11223A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7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26"/>
    <w:rPr>
      <w:rFonts w:ascii="Setimo" w:eastAsiaTheme="majorEastAsia" w:hAnsi="Setimo" w:cs="Setimo"/>
      <w:b/>
      <w:bCs/>
      <w:color w:val="11223A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A7CEE"/>
    <w:rPr>
      <w:rFonts w:ascii="Setimo" w:eastAsiaTheme="majorEastAsia" w:hAnsi="Setimo" w:cs="Setimo"/>
      <w:b/>
      <w:bCs/>
      <w:noProof/>
      <w:color w:val="11223A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7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26"/>
    <w:pPr>
      <w:numPr>
        <w:ilvl w:val="1"/>
      </w:numPr>
      <w:spacing w:after="0"/>
    </w:pPr>
    <w:rPr>
      <w:rFonts w:ascii="Setimo" w:eastAsiaTheme="majorEastAsia" w:hAnsi="Setimo" w:cs="Setimo"/>
      <w:b/>
      <w:bCs/>
      <w:color w:val="B3927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26"/>
    <w:rPr>
      <w:rFonts w:ascii="Setimo" w:eastAsiaTheme="majorEastAsia" w:hAnsi="Setimo" w:cs="Setimo"/>
      <w:b/>
      <w:bCs/>
      <w:color w:val="B3927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C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C37"/>
  </w:style>
  <w:style w:type="paragraph" w:styleId="Footer">
    <w:name w:val="footer"/>
    <w:basedOn w:val="Normal"/>
    <w:link w:val="FooterChar"/>
    <w:uiPriority w:val="99"/>
    <w:unhideWhenUsed/>
    <w:rsid w:val="00047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C37"/>
  </w:style>
  <w:style w:type="table" w:styleId="TableGrid">
    <w:name w:val="Table Grid"/>
    <w:basedOn w:val="TableNormal"/>
    <w:uiPriority w:val="39"/>
    <w:rsid w:val="00047C37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7C37"/>
    <w:pPr>
      <w:spacing w:after="0" w:line="240" w:lineRule="auto"/>
    </w:pPr>
  </w:style>
  <w:style w:type="character" w:styleId="BookTitle">
    <w:name w:val="Book Title"/>
    <w:uiPriority w:val="33"/>
    <w:qFormat/>
    <w:rsid w:val="006E2E75"/>
    <w:rPr>
      <w:rFonts w:ascii="Setimo" w:hAnsi="Setimo" w:cs="Setimo"/>
      <w:b/>
      <w:bCs/>
      <w:color w:val="11223A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771A9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noProof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771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771A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771A9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7771A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budalanasjodur.sharepoint.com/sites/HMSassetslibrary/Assets/Sk&#253;rsluform%20me&#240;%20my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0bb0c2-d712-4357-80a0-83224b808bcd">
      <Terms xmlns="http://schemas.microsoft.com/office/infopath/2007/PartnerControls"/>
    </lcf76f155ced4ddcb4097134ff3c332f>
    <TaxCatchAll xmlns="006b6bb4-d8f4-4e4b-a1a4-df2df6fac2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191658777754BB1074A3F80A365FE" ma:contentTypeVersion="11" ma:contentTypeDescription="Create a new document." ma:contentTypeScope="" ma:versionID="225f928d9e49aed2eb7e1ea7b07e8e0d">
  <xsd:schema xmlns:xsd="http://www.w3.org/2001/XMLSchema" xmlns:xs="http://www.w3.org/2001/XMLSchema" xmlns:p="http://schemas.microsoft.com/office/2006/metadata/properties" xmlns:ns2="420bb0c2-d712-4357-80a0-83224b808bcd" xmlns:ns3="006b6bb4-d8f4-4e4b-a1a4-df2df6fac2f7" targetNamespace="http://schemas.microsoft.com/office/2006/metadata/properties" ma:root="true" ma:fieldsID="1b89b4b53e567f1dc2aec0ac48a5f111" ns2:_="" ns3:_="">
    <xsd:import namespace="420bb0c2-d712-4357-80a0-83224b808bcd"/>
    <xsd:import namespace="006b6bb4-d8f4-4e4b-a1a4-df2df6fac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b0c2-d712-4357-80a0-83224b808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db9b6-40a3-4708-b1b6-f5068748a9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b6bb4-d8f4-4e4b-a1a4-df2df6fac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4558b3-1214-472a-835a-fcf3c907511a}" ma:internalName="TaxCatchAll" ma:showField="CatchAllData" ma:web="006b6bb4-d8f4-4e4b-a1a4-df2df6fac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F6F90-88B7-41C8-AB72-50161C848A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CB4A22-7D06-4E8E-96F0-1A464B3E56A2}">
  <ds:schemaRefs>
    <ds:schemaRef ds:uri="http://schemas.microsoft.com/office/2006/metadata/properties"/>
    <ds:schemaRef ds:uri="http://schemas.microsoft.com/office/infopath/2007/PartnerControls"/>
    <ds:schemaRef ds:uri="420bb0c2-d712-4357-80a0-83224b808bcd"/>
    <ds:schemaRef ds:uri="006b6bb4-d8f4-4e4b-a1a4-df2df6fac2f7"/>
  </ds:schemaRefs>
</ds:datastoreItem>
</file>

<file path=customXml/itemProps3.xml><?xml version="1.0" encoding="utf-8"?>
<ds:datastoreItem xmlns:ds="http://schemas.openxmlformats.org/officeDocument/2006/customXml" ds:itemID="{26249940-8E11-4C6D-805B-A9D2D19162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A1E5A2-9C53-4A36-BE30-016AD298B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bb0c2-d712-4357-80a0-83224b808bcd"/>
    <ds:schemaRef ds:uri="006b6bb4-d8f4-4e4b-a1a4-df2df6fac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Skýrsluform%20með%20mynd</Template>
  <TotalTime>186</TotalTime>
  <Pages>12</Pages>
  <Words>131</Words>
  <Characters>867</Characters>
  <Application>Microsoft Office Word</Application>
  <DocSecurity>0</DocSecurity>
  <Lines>81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Elísabet Sunna Gunnarsdóttir - HMS</dc:creator>
  <cp:keywords/>
  <dc:description/>
  <cp:lastModifiedBy>Elísabet Sunna Gunnarsdóttir - HMS</cp:lastModifiedBy>
  <cp:revision>16</cp:revision>
  <dcterms:created xsi:type="dcterms:W3CDTF">2026-06-11T12:35:00Z</dcterms:created>
  <dcterms:modified xsi:type="dcterms:W3CDTF">2026-07-14T14:26:00Z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0x010100585191658777754BB1074A3F80A365FE</vt:lpwstr>
  </property>
  <property fmtid="{D5CDD505-2E9C-101B-9397-08002B2CF9AE}" pid="3" name="_dlc_DocIdItemGuid">
    <vt:lpwstr>badd8e4d-c1f4-4c7b-bc45-aefc2eaac430</vt:lpwstr>
  </property>
  <property fmtid="{D5CDD505-2E9C-101B-9397-08002B2CF9AE}" pid="4" name="MediaServiceImageTags">
    <vt:lpwstr/>
  </property>
</Properties>
</file>