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BDD0" w14:textId="58C45CAA" w:rsidR="00951BA7" w:rsidRDefault="00951BA7" w:rsidP="00951BA7">
      <w:pPr>
        <w:pStyle w:val="Heading2"/>
        <w:rPr>
          <w:lang w:eastAsia="is-IS"/>
        </w:rPr>
      </w:pPr>
      <w:r>
        <w:t xml:space="preserve">Progress Report for Askur </w:t>
      </w:r>
      <w:r w:rsidR="00652D11">
        <w:t>- mannvirkjarannsónarsjóð</w:t>
      </w:r>
      <w:r w:rsidR="000C2C75">
        <w:t>ur</w:t>
      </w:r>
      <w:r>
        <w:t xml:space="preserve"> </w:t>
      </w:r>
    </w:p>
    <w:p w14:paraId="56F2A128" w14:textId="77777777" w:rsidR="006018A3" w:rsidRPr="006018A3" w:rsidRDefault="006018A3" w:rsidP="006018A3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21"/>
        <w:gridCol w:w="2311"/>
        <w:gridCol w:w="4985"/>
        <w:gridCol w:w="50"/>
      </w:tblGrid>
      <w:tr w:rsidR="00E43B77" w:rsidRPr="004521BC" w14:paraId="0DBD7CCB" w14:textId="176E90D0" w:rsidTr="00F5717A">
        <w:trPr>
          <w:gridAfter w:val="1"/>
          <w:wAfter w:w="51" w:type="dxa"/>
        </w:trPr>
        <w:tc>
          <w:tcPr>
            <w:tcW w:w="1696" w:type="dxa"/>
            <w:shd w:val="clear" w:color="auto" w:fill="D8E6E8"/>
          </w:tcPr>
          <w:p w14:paraId="4A33818E" w14:textId="140295FA" w:rsidR="00E43B77" w:rsidRPr="004521BC" w:rsidRDefault="00951BA7" w:rsidP="00951BA7">
            <w:pPr>
              <w:rPr>
                <w:rFonts w:cs="Setimo"/>
                <w:b/>
                <w:bCs/>
                <w:lang w:val="is-IS" w:eastAsia="is-IS"/>
              </w:rPr>
            </w:pPr>
            <w:r>
              <w:rPr>
                <w:b/>
                <w:bCs/>
                <w:color w:val="000000"/>
              </w:rPr>
              <w:t>Date</w:t>
            </w:r>
          </w:p>
        </w:tc>
        <w:tc>
          <w:tcPr>
            <w:tcW w:w="2268" w:type="dxa"/>
            <w:shd w:val="clear" w:color="auto" w:fill="D8E6E8"/>
          </w:tcPr>
          <w:p w14:paraId="34FDF56F" w14:textId="7577150E" w:rsidR="00E43B77" w:rsidRPr="004521BC" w:rsidRDefault="00951BA7" w:rsidP="00951BA7">
            <w:pPr>
              <w:rPr>
                <w:rFonts w:cs="Setimo"/>
                <w:b/>
                <w:bCs/>
                <w:lang w:val="is-IS" w:eastAsia="is-IS"/>
              </w:rPr>
            </w:pPr>
            <w:r>
              <w:rPr>
                <w:b/>
                <w:bCs/>
                <w:color w:val="000000"/>
              </w:rPr>
              <w:t>Case number</w:t>
            </w:r>
          </w:p>
        </w:tc>
        <w:tc>
          <w:tcPr>
            <w:tcW w:w="5052" w:type="dxa"/>
            <w:shd w:val="clear" w:color="auto" w:fill="D8E6E8"/>
          </w:tcPr>
          <w:p w14:paraId="07B62766" w14:textId="554DC2AA" w:rsidR="00E43B77" w:rsidRPr="004521BC" w:rsidRDefault="00951BA7" w:rsidP="00951BA7">
            <w:pPr>
              <w:rPr>
                <w:rFonts w:cs="Setimo"/>
                <w:b/>
                <w:bCs/>
                <w:lang w:val="is-IS" w:eastAsia="is-IS"/>
              </w:rPr>
            </w:pPr>
            <w:r>
              <w:rPr>
                <w:b/>
                <w:bCs/>
                <w:color w:val="000000"/>
              </w:rPr>
              <w:t>Project title</w:t>
            </w:r>
          </w:p>
        </w:tc>
      </w:tr>
      <w:tr w:rsidR="00E43B77" w:rsidRPr="004521BC" w14:paraId="35C9EC68" w14:textId="7212317E" w:rsidTr="00F5717A">
        <w:trPr>
          <w:gridAfter w:val="1"/>
          <w:wAfter w:w="51" w:type="dxa"/>
        </w:trPr>
        <w:tc>
          <w:tcPr>
            <w:tcW w:w="1696" w:type="dxa"/>
          </w:tcPr>
          <w:p w14:paraId="39692694" w14:textId="39C82947" w:rsidR="00E43B77" w:rsidRPr="00A31A99" w:rsidRDefault="00E43B77" w:rsidP="00C17E8D">
            <w:pPr>
              <w:rPr>
                <w:rFonts w:cs="Setimo"/>
                <w:lang w:val="is-IS"/>
              </w:rPr>
            </w:pPr>
          </w:p>
        </w:tc>
        <w:tc>
          <w:tcPr>
            <w:tcW w:w="2268" w:type="dxa"/>
          </w:tcPr>
          <w:p w14:paraId="11F9C366" w14:textId="2B658CDF" w:rsidR="00E43B77" w:rsidRPr="00A31A99" w:rsidRDefault="00E43B77" w:rsidP="00C17E8D">
            <w:pPr>
              <w:rPr>
                <w:rFonts w:cs="Setimo"/>
                <w:lang w:val="is-IS"/>
              </w:rPr>
            </w:pPr>
          </w:p>
        </w:tc>
        <w:tc>
          <w:tcPr>
            <w:tcW w:w="5052" w:type="dxa"/>
          </w:tcPr>
          <w:p w14:paraId="3F01ACE1" w14:textId="77777777" w:rsidR="00E43B77" w:rsidRPr="00A31A99" w:rsidRDefault="00E43B77" w:rsidP="00C17E8D">
            <w:pPr>
              <w:rPr>
                <w:rFonts w:cs="Setimo"/>
                <w:lang w:val="is-IS"/>
              </w:rPr>
            </w:pPr>
          </w:p>
        </w:tc>
      </w:tr>
      <w:tr w:rsidR="00197CC0" w:rsidRPr="004521BC" w14:paraId="3E24F0E6" w14:textId="77777777" w:rsidTr="00F5717A">
        <w:tc>
          <w:tcPr>
            <w:tcW w:w="9067" w:type="dxa"/>
            <w:gridSpan w:val="4"/>
            <w:shd w:val="clear" w:color="auto" w:fill="D8E6E8"/>
          </w:tcPr>
          <w:p w14:paraId="709C7AEE" w14:textId="7324EC16" w:rsidR="00197CC0" w:rsidRPr="004521BC" w:rsidRDefault="00951BA7" w:rsidP="00951BA7">
            <w:pPr>
              <w:rPr>
                <w:rFonts w:cs="Setimo"/>
                <w:b/>
                <w:bCs/>
                <w:lang w:val="is-IS" w:eastAsia="is-IS"/>
              </w:rPr>
            </w:pPr>
            <w:r>
              <w:rPr>
                <w:b/>
                <w:bCs/>
                <w:color w:val="000000"/>
              </w:rPr>
              <w:t>Summary of project progress</w:t>
            </w:r>
          </w:p>
        </w:tc>
      </w:tr>
      <w:tr w:rsidR="00197CC0" w:rsidRPr="004521BC" w14:paraId="448E6AD3" w14:textId="77777777" w:rsidTr="008759CA">
        <w:trPr>
          <w:trHeight w:val="6804"/>
        </w:trPr>
        <w:tc>
          <w:tcPr>
            <w:tcW w:w="0" w:type="auto"/>
            <w:gridSpan w:val="4"/>
          </w:tcPr>
          <w:sdt>
            <w:sdtPr>
              <w:rPr>
                <w:rFonts w:cs="Setimo"/>
              </w:rPr>
              <w:id w:val="-67195176"/>
              <w:placeholder>
                <w:docPart w:val="175C5E53CF1740B288FCB258123AE971"/>
              </w:placeholder>
              <w:showingPlcHdr/>
              <w:text/>
            </w:sdtPr>
            <w:sdtEndPr/>
            <w:sdtContent>
              <w:p w14:paraId="0D6A5D6A" w14:textId="537E5EA9" w:rsidR="00EA6943" w:rsidRPr="00A31A99" w:rsidRDefault="00EA6943" w:rsidP="004068BA">
                <w:pPr>
                  <w:rPr>
                    <w:rFonts w:cs="Setimo"/>
                  </w:rPr>
                </w:pPr>
                <w:r w:rsidRPr="00EA6943">
                  <w:rPr>
                    <w:rStyle w:val="PlaceholderText"/>
                  </w:rPr>
                  <w:t>Briefly describe the progress of the project since it began and the main results achieved so far.</w:t>
                </w:r>
              </w:p>
            </w:sdtContent>
          </w:sdt>
        </w:tc>
      </w:tr>
      <w:tr w:rsidR="00197CC0" w:rsidRPr="004068BA" w14:paraId="3B35A813" w14:textId="77777777" w:rsidTr="006A3E71">
        <w:tc>
          <w:tcPr>
            <w:tcW w:w="0" w:type="auto"/>
            <w:gridSpan w:val="4"/>
            <w:shd w:val="clear" w:color="auto" w:fill="D8E6E8"/>
          </w:tcPr>
          <w:p w14:paraId="6BE3BC80" w14:textId="58EECA08" w:rsidR="00197CC0" w:rsidRPr="004068BA" w:rsidRDefault="00951BA7" w:rsidP="00951BA7">
            <w:pPr>
              <w:rPr>
                <w:rFonts w:cs="Setimo"/>
                <w:b/>
                <w:bCs/>
                <w:lang w:val="is-IS" w:eastAsia="is-IS"/>
              </w:rPr>
            </w:pPr>
            <w:r>
              <w:rPr>
                <w:b/>
                <w:bCs/>
                <w:color w:val="000000"/>
              </w:rPr>
              <w:t>Deviations from the original plan</w:t>
            </w:r>
          </w:p>
        </w:tc>
      </w:tr>
      <w:tr w:rsidR="00197CC0" w:rsidRPr="004068BA" w14:paraId="148686BC" w14:textId="77777777" w:rsidTr="008759CA">
        <w:trPr>
          <w:trHeight w:val="3969"/>
        </w:trPr>
        <w:sdt>
          <w:sdtPr>
            <w:rPr>
              <w:rFonts w:cs="Setimo"/>
            </w:rPr>
            <w:id w:val="531459260"/>
            <w:placeholder>
              <w:docPart w:val="C17392FAFF9C46A7AF47F52CC07F43E2"/>
            </w:placeholder>
            <w:showingPlcHdr/>
            <w:text/>
          </w:sdtPr>
          <w:sdtContent>
            <w:tc>
              <w:tcPr>
                <w:tcW w:w="0" w:type="auto"/>
                <w:gridSpan w:val="4"/>
              </w:tcPr>
              <w:p w14:paraId="655B8222" w14:textId="77777777" w:rsidR="00A31A99" w:rsidRDefault="00A31A99" w:rsidP="00A31A99">
                <w:pPr>
                  <w:rPr>
                    <w:lang w:eastAsia="is-IS"/>
                  </w:rPr>
                </w:pPr>
                <w:r>
                  <w:rPr>
                    <w:color w:val="666666"/>
                  </w:rPr>
                  <w:t>Have there been any changes to:</w:t>
                </w:r>
              </w:p>
              <w:p w14:paraId="029C2D65" w14:textId="77777777" w:rsidR="00A31A99" w:rsidRDefault="00A31A99" w:rsidP="00A31A99">
                <w:pPr>
                  <w:pStyle w:val="ListParagraph"/>
                  <w:numPr>
                    <w:ilvl w:val="0"/>
                    <w:numId w:val="4"/>
                  </w:numPr>
                  <w:spacing w:after="160" w:line="259" w:lineRule="auto"/>
                  <w:rPr>
                    <w:color w:val="666666"/>
                    <w:lang w:eastAsia="is-IS"/>
                  </w:rPr>
                </w:pPr>
                <w:r>
                  <w:rPr>
                    <w:color w:val="666666"/>
                  </w:rPr>
                  <w:t>the project objectives?</w:t>
                </w:r>
              </w:p>
              <w:p w14:paraId="3C862367" w14:textId="77777777" w:rsidR="00A31A99" w:rsidRPr="00951BA7" w:rsidRDefault="00A31A99" w:rsidP="00A31A99">
                <w:pPr>
                  <w:pStyle w:val="ListParagraph"/>
                  <w:numPr>
                    <w:ilvl w:val="0"/>
                    <w:numId w:val="4"/>
                  </w:numPr>
                  <w:spacing w:after="160" w:line="259" w:lineRule="auto"/>
                  <w:rPr>
                    <w:color w:val="666666"/>
                    <w:lang w:eastAsia="is-IS"/>
                  </w:rPr>
                </w:pPr>
                <w:r>
                  <w:rPr>
                    <w:color w:val="666666"/>
                  </w:rPr>
                  <w:t>the work plan?</w:t>
                </w:r>
              </w:p>
              <w:p w14:paraId="01090A9B" w14:textId="77777777" w:rsidR="00A31A99" w:rsidRPr="00951BA7" w:rsidRDefault="00A31A99" w:rsidP="00A31A99">
                <w:pPr>
                  <w:pStyle w:val="ListParagraph"/>
                  <w:numPr>
                    <w:ilvl w:val="0"/>
                    <w:numId w:val="4"/>
                  </w:numPr>
                  <w:spacing w:after="160" w:line="259" w:lineRule="auto"/>
                  <w:rPr>
                    <w:color w:val="666666"/>
                    <w:lang w:eastAsia="is-IS"/>
                  </w:rPr>
                </w:pPr>
                <w:r>
                  <w:rPr>
                    <w:color w:val="666666"/>
                  </w:rPr>
                  <w:t>the timeline?</w:t>
                </w:r>
              </w:p>
              <w:p w14:paraId="52E87ACE" w14:textId="77777777" w:rsidR="00A31A99" w:rsidRPr="00951BA7" w:rsidRDefault="00A31A99" w:rsidP="00A31A99">
                <w:pPr>
                  <w:pStyle w:val="ListParagraph"/>
                  <w:numPr>
                    <w:ilvl w:val="0"/>
                    <w:numId w:val="4"/>
                  </w:numPr>
                  <w:spacing w:after="160" w:line="259" w:lineRule="auto"/>
                  <w:rPr>
                    <w:color w:val="666666"/>
                    <w:lang w:eastAsia="is-IS"/>
                  </w:rPr>
                </w:pPr>
                <w:r>
                  <w:rPr>
                    <w:color w:val="666666"/>
                  </w:rPr>
                  <w:t>the project team?</w:t>
                </w:r>
              </w:p>
              <w:p w14:paraId="3BBC07E8" w14:textId="77777777" w:rsidR="00A31A99" w:rsidRPr="00951BA7" w:rsidRDefault="00A31A99" w:rsidP="00A31A99">
                <w:pPr>
                  <w:pStyle w:val="ListParagraph"/>
                  <w:numPr>
                    <w:ilvl w:val="0"/>
                    <w:numId w:val="4"/>
                  </w:numPr>
                  <w:spacing w:after="160" w:line="259" w:lineRule="auto"/>
                  <w:rPr>
                    <w:color w:val="666666"/>
                    <w:lang w:eastAsia="is-IS"/>
                  </w:rPr>
                </w:pPr>
                <w:r>
                  <w:rPr>
                    <w:color w:val="666666"/>
                  </w:rPr>
                  <w:t>the budget?</w:t>
                </w:r>
              </w:p>
              <w:p w14:paraId="378810C5" w14:textId="77777777" w:rsidR="00A31A99" w:rsidRDefault="00A31A99" w:rsidP="00A31A99">
                <w:pPr>
                  <w:rPr>
                    <w:lang w:eastAsia="is-IS"/>
                  </w:rPr>
                </w:pPr>
                <w:r>
                  <w:rPr>
                    <w:color w:val="666666"/>
                  </w:rPr>
                  <w:t>If yes:</w:t>
                </w:r>
              </w:p>
              <w:p w14:paraId="79F825F6" w14:textId="77777777" w:rsidR="00A31A99" w:rsidRPr="00951BA7" w:rsidRDefault="00A31A99" w:rsidP="00A31A99">
                <w:pPr>
                  <w:pStyle w:val="ListParagraph"/>
                  <w:numPr>
                    <w:ilvl w:val="0"/>
                    <w:numId w:val="3"/>
                  </w:numPr>
                  <w:rPr>
                    <w:color w:val="666666"/>
                  </w:rPr>
                </w:pPr>
                <w:r w:rsidRPr="00951BA7">
                  <w:rPr>
                    <w:color w:val="666666"/>
                  </w:rPr>
                  <w:t>What are the changes?</w:t>
                </w:r>
              </w:p>
              <w:p w14:paraId="3FD54AC0" w14:textId="77777777" w:rsidR="00A31A99" w:rsidRPr="00951BA7" w:rsidRDefault="00A31A99" w:rsidP="00A31A99">
                <w:pPr>
                  <w:pStyle w:val="ListParagraph"/>
                  <w:numPr>
                    <w:ilvl w:val="0"/>
                    <w:numId w:val="3"/>
                  </w:numPr>
                  <w:rPr>
                    <w:color w:val="666666"/>
                  </w:rPr>
                </w:pPr>
                <w:r w:rsidRPr="00951BA7">
                  <w:rPr>
                    <w:color w:val="666666"/>
                  </w:rPr>
                  <w:t>What is the reason for them?</w:t>
                </w:r>
              </w:p>
              <w:p w14:paraId="74A16F4E" w14:textId="77777777" w:rsidR="00A31A99" w:rsidRPr="00951BA7" w:rsidRDefault="00A31A99" w:rsidP="00A31A99">
                <w:pPr>
                  <w:pStyle w:val="ListParagraph"/>
                  <w:numPr>
                    <w:ilvl w:val="0"/>
                    <w:numId w:val="3"/>
                  </w:numPr>
                  <w:rPr>
                    <w:color w:val="666666"/>
                  </w:rPr>
                </w:pPr>
                <w:r w:rsidRPr="00951BA7">
                  <w:rPr>
                    <w:color w:val="666666"/>
                  </w:rPr>
                  <w:t>What impact do they have on the progress of the project?</w:t>
                </w:r>
              </w:p>
              <w:p w14:paraId="147DAB02" w14:textId="7037EF15" w:rsidR="004068BA" w:rsidRPr="004068BA" w:rsidRDefault="004068BA" w:rsidP="004068BA">
                <w:pPr>
                  <w:rPr>
                    <w:rFonts w:cs="Setimo"/>
                  </w:rPr>
                </w:pPr>
              </w:p>
            </w:tc>
          </w:sdtContent>
        </w:sdt>
      </w:tr>
    </w:tbl>
    <w:p w14:paraId="529EAAB6" w14:textId="201798D3" w:rsidR="009762A5" w:rsidRPr="00AF07DB" w:rsidRDefault="009762A5" w:rsidP="00AF07DB"/>
    <w:sectPr w:rsidR="009762A5" w:rsidRPr="00AF07DB" w:rsidSect="007A56D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4383" w14:textId="77777777" w:rsidR="0036633D" w:rsidRPr="004521BC" w:rsidRDefault="0036633D" w:rsidP="00EA7CEE">
      <w:r w:rsidRPr="004521BC">
        <w:separator/>
      </w:r>
    </w:p>
  </w:endnote>
  <w:endnote w:type="continuationSeparator" w:id="0">
    <w:p w14:paraId="7275734E" w14:textId="77777777" w:rsidR="0036633D" w:rsidRPr="004521BC" w:rsidRDefault="0036633D" w:rsidP="00EA7CEE">
      <w:r w:rsidRPr="004521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timo">
    <w:panose1 w:val="020B0603020204030204"/>
    <w:charset w:val="00"/>
    <w:family w:val="swiss"/>
    <w:pitch w:val="variable"/>
    <w:sig w:usb0="A00000EF" w:usb1="5000205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E0CA" w14:textId="77777777" w:rsidR="0036633D" w:rsidRPr="004521BC" w:rsidRDefault="0036633D" w:rsidP="00EA7CEE">
      <w:r w:rsidRPr="004521BC">
        <w:separator/>
      </w:r>
    </w:p>
  </w:footnote>
  <w:footnote w:type="continuationSeparator" w:id="0">
    <w:p w14:paraId="1198FCCC" w14:textId="77777777" w:rsidR="0036633D" w:rsidRPr="004521BC" w:rsidRDefault="0036633D" w:rsidP="00EA7CEE">
      <w:r w:rsidRPr="004521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3EF2" w14:textId="757EDB29" w:rsidR="004E4B7A" w:rsidRDefault="00B67C02">
    <w:pPr>
      <w:pStyle w:val="Header"/>
    </w:pPr>
    <w:r>
      <w:drawing>
        <wp:anchor distT="0" distB="0" distL="114300" distR="114300" simplePos="0" relativeHeight="251659264" behindDoc="1" locked="0" layoutInCell="1" allowOverlap="1" wp14:anchorId="1EAAABC8" wp14:editId="79EF17B7">
          <wp:simplePos x="0" y="0"/>
          <wp:positionH relativeFrom="column">
            <wp:posOffset>4514850</wp:posOffset>
          </wp:positionH>
          <wp:positionV relativeFrom="page">
            <wp:posOffset>372745</wp:posOffset>
          </wp:positionV>
          <wp:extent cx="1514475" cy="348615"/>
          <wp:effectExtent l="0" t="0" r="9525" b="0"/>
          <wp:wrapNone/>
          <wp:docPr id="236314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738032" name="Picture 17907380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AD5"/>
    <w:multiLevelType w:val="multilevel"/>
    <w:tmpl w:val="801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97B2A"/>
    <w:multiLevelType w:val="multilevel"/>
    <w:tmpl w:val="913A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D4F1D"/>
    <w:multiLevelType w:val="multilevel"/>
    <w:tmpl w:val="A2AC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52DD4"/>
    <w:multiLevelType w:val="multilevel"/>
    <w:tmpl w:val="B560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A0181"/>
    <w:multiLevelType w:val="hybridMultilevel"/>
    <w:tmpl w:val="18560F4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240D4"/>
    <w:multiLevelType w:val="multilevel"/>
    <w:tmpl w:val="7184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26C88"/>
    <w:multiLevelType w:val="multilevel"/>
    <w:tmpl w:val="CCCE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37E67"/>
    <w:multiLevelType w:val="hybridMultilevel"/>
    <w:tmpl w:val="2CC61B4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97613"/>
    <w:multiLevelType w:val="multilevel"/>
    <w:tmpl w:val="1F74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BE1695"/>
    <w:multiLevelType w:val="multilevel"/>
    <w:tmpl w:val="0706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DA0F30"/>
    <w:multiLevelType w:val="multilevel"/>
    <w:tmpl w:val="B70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AF5001"/>
    <w:multiLevelType w:val="multilevel"/>
    <w:tmpl w:val="D4BC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708640">
    <w:abstractNumId w:val="7"/>
  </w:num>
  <w:num w:numId="2" w16cid:durableId="1280531966">
    <w:abstractNumId w:val="8"/>
  </w:num>
  <w:num w:numId="3" w16cid:durableId="2137333489">
    <w:abstractNumId w:val="0"/>
  </w:num>
  <w:num w:numId="4" w16cid:durableId="1850827780">
    <w:abstractNumId w:val="4"/>
  </w:num>
  <w:num w:numId="5" w16cid:durableId="1871411666">
    <w:abstractNumId w:val="5"/>
  </w:num>
  <w:num w:numId="6" w16cid:durableId="2006475597">
    <w:abstractNumId w:val="3"/>
  </w:num>
  <w:num w:numId="7" w16cid:durableId="124352822">
    <w:abstractNumId w:val="9"/>
  </w:num>
  <w:num w:numId="8" w16cid:durableId="2121222436">
    <w:abstractNumId w:val="2"/>
  </w:num>
  <w:num w:numId="9" w16cid:durableId="1473787332">
    <w:abstractNumId w:val="6"/>
  </w:num>
  <w:num w:numId="10" w16cid:durableId="149488773">
    <w:abstractNumId w:val="10"/>
  </w:num>
  <w:num w:numId="11" w16cid:durableId="2070151528">
    <w:abstractNumId w:val="11"/>
  </w:num>
  <w:num w:numId="12" w16cid:durableId="581330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6C"/>
    <w:rsid w:val="00047C37"/>
    <w:rsid w:val="000C2C75"/>
    <w:rsid w:val="000D7EF9"/>
    <w:rsid w:val="000F0FE8"/>
    <w:rsid w:val="000F4694"/>
    <w:rsid w:val="00110026"/>
    <w:rsid w:val="00112273"/>
    <w:rsid w:val="00134C0E"/>
    <w:rsid w:val="00197CC0"/>
    <w:rsid w:val="001C0941"/>
    <w:rsid w:val="001F0A1C"/>
    <w:rsid w:val="00207821"/>
    <w:rsid w:val="002D79C3"/>
    <w:rsid w:val="002E20E0"/>
    <w:rsid w:val="003006F2"/>
    <w:rsid w:val="0036633D"/>
    <w:rsid w:val="003A3CAD"/>
    <w:rsid w:val="003C3705"/>
    <w:rsid w:val="003C4CE4"/>
    <w:rsid w:val="003C5B12"/>
    <w:rsid w:val="004068BA"/>
    <w:rsid w:val="00421BC8"/>
    <w:rsid w:val="004521BC"/>
    <w:rsid w:val="00452BCB"/>
    <w:rsid w:val="00463232"/>
    <w:rsid w:val="004637ED"/>
    <w:rsid w:val="004E4B7A"/>
    <w:rsid w:val="004F446C"/>
    <w:rsid w:val="005020F2"/>
    <w:rsid w:val="00530D25"/>
    <w:rsid w:val="005A1BD3"/>
    <w:rsid w:val="005C3790"/>
    <w:rsid w:val="005C49C3"/>
    <w:rsid w:val="005D1B4A"/>
    <w:rsid w:val="005E62AE"/>
    <w:rsid w:val="006018A3"/>
    <w:rsid w:val="00647D8B"/>
    <w:rsid w:val="00652D11"/>
    <w:rsid w:val="006A3E71"/>
    <w:rsid w:val="006A7089"/>
    <w:rsid w:val="006B0402"/>
    <w:rsid w:val="006B3AE7"/>
    <w:rsid w:val="006D028A"/>
    <w:rsid w:val="006E2E75"/>
    <w:rsid w:val="00733599"/>
    <w:rsid w:val="0073743D"/>
    <w:rsid w:val="0074765C"/>
    <w:rsid w:val="007771A9"/>
    <w:rsid w:val="007A56DF"/>
    <w:rsid w:val="007C4A6E"/>
    <w:rsid w:val="007C5565"/>
    <w:rsid w:val="007F6C1C"/>
    <w:rsid w:val="00806554"/>
    <w:rsid w:val="00825765"/>
    <w:rsid w:val="008614B8"/>
    <w:rsid w:val="0087557A"/>
    <w:rsid w:val="008759CA"/>
    <w:rsid w:val="008B0AD1"/>
    <w:rsid w:val="008D0441"/>
    <w:rsid w:val="008D0887"/>
    <w:rsid w:val="008D6CB1"/>
    <w:rsid w:val="00951BA7"/>
    <w:rsid w:val="00966C42"/>
    <w:rsid w:val="009762A5"/>
    <w:rsid w:val="00977A06"/>
    <w:rsid w:val="009F737B"/>
    <w:rsid w:val="00A31A99"/>
    <w:rsid w:val="00A33A33"/>
    <w:rsid w:val="00A50A0E"/>
    <w:rsid w:val="00A7222B"/>
    <w:rsid w:val="00AD6ED7"/>
    <w:rsid w:val="00AF07DB"/>
    <w:rsid w:val="00B04D32"/>
    <w:rsid w:val="00B2398A"/>
    <w:rsid w:val="00B520B6"/>
    <w:rsid w:val="00B67C02"/>
    <w:rsid w:val="00BC2007"/>
    <w:rsid w:val="00C27C9A"/>
    <w:rsid w:val="00C33508"/>
    <w:rsid w:val="00CD7FC1"/>
    <w:rsid w:val="00CE3A71"/>
    <w:rsid w:val="00CE47C2"/>
    <w:rsid w:val="00D05B72"/>
    <w:rsid w:val="00D151BA"/>
    <w:rsid w:val="00D821DE"/>
    <w:rsid w:val="00D8220A"/>
    <w:rsid w:val="00DB0BBD"/>
    <w:rsid w:val="00DD0513"/>
    <w:rsid w:val="00DD3CD3"/>
    <w:rsid w:val="00E30E97"/>
    <w:rsid w:val="00E43B77"/>
    <w:rsid w:val="00E50806"/>
    <w:rsid w:val="00E556FF"/>
    <w:rsid w:val="00E95078"/>
    <w:rsid w:val="00EA6943"/>
    <w:rsid w:val="00EA7CEE"/>
    <w:rsid w:val="00EE0924"/>
    <w:rsid w:val="00EE51AD"/>
    <w:rsid w:val="00F5717A"/>
    <w:rsid w:val="00F67584"/>
    <w:rsid w:val="00FB1EE4"/>
    <w:rsid w:val="00FE0014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5B236"/>
  <w15:chartTrackingRefBased/>
  <w15:docId w15:val="{A20AA9BE-7C19-422B-BEE1-AA8149E5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CEE"/>
    <w:rPr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026"/>
    <w:pPr>
      <w:keepNext/>
      <w:keepLines/>
      <w:spacing w:after="80" w:line="240" w:lineRule="auto"/>
      <w:outlineLvl w:val="0"/>
    </w:pPr>
    <w:rPr>
      <w:rFonts w:ascii="Setimo" w:eastAsiaTheme="majorEastAsia" w:hAnsi="Setimo" w:cs="Setimo"/>
      <w:b/>
      <w:bCs/>
      <w:color w:val="11223A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CEE"/>
    <w:pPr>
      <w:keepNext/>
      <w:keepLines/>
      <w:spacing w:before="160" w:after="80" w:line="276" w:lineRule="auto"/>
      <w:outlineLvl w:val="1"/>
    </w:pPr>
    <w:rPr>
      <w:rFonts w:ascii="Setimo" w:eastAsiaTheme="majorEastAsia" w:hAnsi="Setimo" w:cs="Setimo"/>
      <w:b/>
      <w:bCs/>
      <w:color w:val="11223A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7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26"/>
    <w:rPr>
      <w:rFonts w:ascii="Setimo" w:eastAsiaTheme="majorEastAsia" w:hAnsi="Setimo" w:cs="Setimo"/>
      <w:b/>
      <w:bCs/>
      <w:color w:val="11223A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A7CEE"/>
    <w:rPr>
      <w:rFonts w:ascii="Setimo" w:eastAsiaTheme="majorEastAsia" w:hAnsi="Setimo" w:cs="Setimo"/>
      <w:b/>
      <w:bCs/>
      <w:noProof/>
      <w:color w:val="11223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7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26"/>
    <w:pPr>
      <w:numPr>
        <w:ilvl w:val="1"/>
      </w:numPr>
      <w:spacing w:after="0"/>
    </w:pPr>
    <w:rPr>
      <w:rFonts w:ascii="Setimo" w:eastAsiaTheme="majorEastAsia" w:hAnsi="Setimo" w:cs="Setimo"/>
      <w:b/>
      <w:bCs/>
      <w:color w:val="B3927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26"/>
    <w:rPr>
      <w:rFonts w:ascii="Setimo" w:eastAsiaTheme="majorEastAsia" w:hAnsi="Setimo" w:cs="Setimo"/>
      <w:b/>
      <w:bCs/>
      <w:color w:val="B3927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C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C37"/>
  </w:style>
  <w:style w:type="paragraph" w:styleId="Footer">
    <w:name w:val="footer"/>
    <w:basedOn w:val="Normal"/>
    <w:link w:val="FooterChar"/>
    <w:uiPriority w:val="99"/>
    <w:unhideWhenUsed/>
    <w:rsid w:val="00047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C37"/>
  </w:style>
  <w:style w:type="table" w:styleId="TableGrid">
    <w:name w:val="Table Grid"/>
    <w:basedOn w:val="TableNormal"/>
    <w:uiPriority w:val="39"/>
    <w:rsid w:val="00047C37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7C37"/>
    <w:pPr>
      <w:spacing w:after="0" w:line="240" w:lineRule="auto"/>
    </w:pPr>
  </w:style>
  <w:style w:type="character" w:styleId="BookTitle">
    <w:name w:val="Book Title"/>
    <w:uiPriority w:val="33"/>
    <w:qFormat/>
    <w:rsid w:val="006E2E75"/>
    <w:rPr>
      <w:rFonts w:ascii="Setimo" w:hAnsi="Setimo" w:cs="Setimo"/>
      <w:b/>
      <w:bCs/>
      <w:color w:val="11223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771A9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noProof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771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71A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771A9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771A9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rsid w:val="00DD3C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06F2"/>
    <w:rPr>
      <w:color w:val="66666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4B7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E4B7A"/>
    <w:rPr>
      <w:i/>
      <w:iCs/>
    </w:rPr>
  </w:style>
  <w:style w:type="character" w:styleId="Strong">
    <w:name w:val="Strong"/>
    <w:basedOn w:val="DefaultParagraphFont"/>
    <w:uiPriority w:val="22"/>
    <w:qFormat/>
    <w:rsid w:val="004E4B7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E4B7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E4B7A"/>
    <w:rPr>
      <w:smallCaps/>
      <w:color w:val="5A5A5A" w:themeColor="text1" w:themeTint="A5"/>
    </w:rPr>
  </w:style>
  <w:style w:type="paragraph" w:styleId="NormalWeb">
    <w:name w:val="Normal (Web)"/>
    <w:basedOn w:val="Normal"/>
    <w:uiPriority w:val="99"/>
    <w:semiHidden/>
    <w:unhideWhenUsed/>
    <w:rsid w:val="00E50806"/>
    <w:pPr>
      <w:spacing w:before="100" w:beforeAutospacing="1" w:after="100" w:afterAutospacing="1" w:line="240" w:lineRule="auto"/>
    </w:pPr>
    <w:rPr>
      <w:rFonts w:ascii="Times New Roman" w:hAnsi="Times New Roman" w:cs="Times New Roman"/>
      <w:noProof w:val="0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budalanasjodur.sharepoint.com/sites/HMSassetslibrary/Assets/Sk&#253;rsluform%20me&#240;%20myn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5C5E53CF1740B288FCB258123AE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BAB26-EF15-43AA-BFFD-D4E72BA29EC3}"/>
      </w:docPartPr>
      <w:docPartBody>
        <w:p w:rsidR="006215A2" w:rsidRDefault="0038239F" w:rsidP="0038239F">
          <w:pPr>
            <w:pStyle w:val="175C5E53CF1740B288FCB258123AE9711"/>
          </w:pPr>
          <w:r w:rsidRPr="00EA6943">
            <w:rPr>
              <w:rStyle w:val="PlaceholderText"/>
            </w:rPr>
            <w:t>Briefly describe the progress of the project since it began and the main results achieved so far.</w:t>
          </w:r>
        </w:p>
      </w:docPartBody>
    </w:docPart>
    <w:docPart>
      <w:docPartPr>
        <w:name w:val="C17392FAFF9C46A7AF47F52CC07F4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51873-085C-4E75-9A3C-C49BC8CB653B}"/>
      </w:docPartPr>
      <w:docPartBody>
        <w:p w:rsidR="0038239F" w:rsidRDefault="0038239F" w:rsidP="00A31A99">
          <w:pPr>
            <w:spacing w:after="0"/>
          </w:pPr>
          <w:r>
            <w:rPr>
              <w:color w:val="666666"/>
            </w:rPr>
            <w:t>Have there been any changes to:</w:t>
          </w:r>
        </w:p>
        <w:p w:rsidR="0038239F" w:rsidRDefault="0038239F" w:rsidP="0038239F">
          <w:pPr>
            <w:pStyle w:val="ListParagraph"/>
            <w:numPr>
              <w:ilvl w:val="0"/>
              <w:numId w:val="2"/>
            </w:numPr>
            <w:rPr>
              <w:color w:val="666666"/>
              <w:lang w:eastAsia="is-IS"/>
            </w:rPr>
          </w:pPr>
          <w:r>
            <w:rPr>
              <w:color w:val="666666"/>
            </w:rPr>
            <w:t>the project objectives?</w:t>
          </w:r>
        </w:p>
        <w:p w:rsidR="0038239F" w:rsidRPr="00951BA7" w:rsidRDefault="0038239F" w:rsidP="0038239F">
          <w:pPr>
            <w:pStyle w:val="ListParagraph"/>
            <w:numPr>
              <w:ilvl w:val="0"/>
              <w:numId w:val="2"/>
            </w:numPr>
            <w:rPr>
              <w:color w:val="666666"/>
              <w:kern w:val="0"/>
              <w:lang w:val="en-US" w:eastAsia="is-IS"/>
              <w14:ligatures w14:val="none"/>
            </w:rPr>
          </w:pPr>
          <w:r>
            <w:rPr>
              <w:color w:val="666666"/>
            </w:rPr>
            <w:t>the work plan?</w:t>
          </w:r>
        </w:p>
        <w:p w:rsidR="0038239F" w:rsidRPr="00951BA7" w:rsidRDefault="0038239F" w:rsidP="0038239F">
          <w:pPr>
            <w:pStyle w:val="ListParagraph"/>
            <w:numPr>
              <w:ilvl w:val="0"/>
              <w:numId w:val="2"/>
            </w:numPr>
            <w:rPr>
              <w:color w:val="666666"/>
              <w:kern w:val="0"/>
              <w:lang w:val="en-US" w:eastAsia="is-IS"/>
              <w14:ligatures w14:val="none"/>
            </w:rPr>
          </w:pPr>
          <w:r>
            <w:rPr>
              <w:color w:val="666666"/>
            </w:rPr>
            <w:t>the timeline?</w:t>
          </w:r>
        </w:p>
        <w:p w:rsidR="0038239F" w:rsidRPr="00951BA7" w:rsidRDefault="0038239F" w:rsidP="0038239F">
          <w:pPr>
            <w:pStyle w:val="ListParagraph"/>
            <w:numPr>
              <w:ilvl w:val="0"/>
              <w:numId w:val="2"/>
            </w:numPr>
            <w:rPr>
              <w:color w:val="666666"/>
              <w:kern w:val="0"/>
              <w:lang w:val="en-US" w:eastAsia="is-IS"/>
              <w14:ligatures w14:val="none"/>
            </w:rPr>
          </w:pPr>
          <w:r>
            <w:rPr>
              <w:color w:val="666666"/>
            </w:rPr>
            <w:t>the project team?</w:t>
          </w:r>
        </w:p>
        <w:p w:rsidR="0038239F" w:rsidRPr="00951BA7" w:rsidRDefault="0038239F" w:rsidP="0038239F">
          <w:pPr>
            <w:pStyle w:val="ListParagraph"/>
            <w:numPr>
              <w:ilvl w:val="0"/>
              <w:numId w:val="2"/>
            </w:numPr>
            <w:rPr>
              <w:color w:val="666666"/>
              <w:kern w:val="0"/>
              <w:lang w:val="en-US" w:eastAsia="is-IS"/>
              <w14:ligatures w14:val="none"/>
            </w:rPr>
          </w:pPr>
          <w:r>
            <w:rPr>
              <w:color w:val="666666"/>
            </w:rPr>
            <w:t>the budget?</w:t>
          </w:r>
        </w:p>
        <w:p w:rsidR="0038239F" w:rsidRDefault="0038239F" w:rsidP="00A31A99">
          <w:pPr>
            <w:spacing w:after="0"/>
          </w:pPr>
          <w:r>
            <w:rPr>
              <w:color w:val="666666"/>
            </w:rPr>
            <w:t>If yes:</w:t>
          </w:r>
        </w:p>
        <w:p w:rsidR="0038239F" w:rsidRPr="00951BA7" w:rsidRDefault="0038239F" w:rsidP="0038239F">
          <w:pPr>
            <w:pStyle w:val="ListParagraph"/>
            <w:numPr>
              <w:ilvl w:val="0"/>
              <w:numId w:val="1"/>
            </w:numPr>
            <w:rPr>
              <w:color w:val="666666"/>
            </w:rPr>
          </w:pPr>
          <w:r w:rsidRPr="00951BA7">
            <w:rPr>
              <w:color w:val="666666"/>
            </w:rPr>
            <w:t>What are the changes?</w:t>
          </w:r>
        </w:p>
        <w:p w:rsidR="0038239F" w:rsidRPr="00951BA7" w:rsidRDefault="0038239F" w:rsidP="0038239F">
          <w:pPr>
            <w:pStyle w:val="ListParagraph"/>
            <w:numPr>
              <w:ilvl w:val="0"/>
              <w:numId w:val="1"/>
            </w:numPr>
            <w:rPr>
              <w:color w:val="666666"/>
              <w:kern w:val="0"/>
              <w:lang w:val="en-US"/>
              <w14:ligatures w14:val="none"/>
            </w:rPr>
          </w:pPr>
          <w:r w:rsidRPr="00951BA7">
            <w:rPr>
              <w:color w:val="666666"/>
            </w:rPr>
            <w:t>What is the reason for them?</w:t>
          </w:r>
        </w:p>
        <w:p w:rsidR="0038239F" w:rsidRPr="00951BA7" w:rsidRDefault="0038239F" w:rsidP="0038239F">
          <w:pPr>
            <w:pStyle w:val="ListParagraph"/>
            <w:numPr>
              <w:ilvl w:val="0"/>
              <w:numId w:val="1"/>
            </w:numPr>
            <w:rPr>
              <w:color w:val="666666"/>
              <w:kern w:val="0"/>
              <w:lang w:val="en-US"/>
              <w14:ligatures w14:val="none"/>
            </w:rPr>
          </w:pPr>
          <w:r w:rsidRPr="00951BA7">
            <w:rPr>
              <w:color w:val="666666"/>
            </w:rPr>
            <w:t>What impact do they have on the progress of the project?</w:t>
          </w:r>
        </w:p>
        <w:p w:rsidR="006215A2" w:rsidRDefault="006215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timo">
    <w:panose1 w:val="020B0603020204030204"/>
    <w:charset w:val="00"/>
    <w:family w:val="swiss"/>
    <w:pitch w:val="variable"/>
    <w:sig w:usb0="A00000EF" w:usb1="5000205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AD5"/>
    <w:multiLevelType w:val="multilevel"/>
    <w:tmpl w:val="801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A0181"/>
    <w:multiLevelType w:val="hybridMultilevel"/>
    <w:tmpl w:val="18560F4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333489">
    <w:abstractNumId w:val="0"/>
  </w:num>
  <w:num w:numId="2" w16cid:durableId="185082778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9F"/>
    <w:rsid w:val="0038239F"/>
    <w:rsid w:val="006215A2"/>
    <w:rsid w:val="006D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s-IS" w:eastAsia="is-I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239F"/>
    <w:rPr>
      <w:color w:val="666666"/>
    </w:rPr>
  </w:style>
  <w:style w:type="paragraph" w:customStyle="1" w:styleId="D380049ECE284D44A4C09732FFB2EF01">
    <w:name w:val="D380049ECE284D44A4C09732FFB2EF0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82063FB01194C45BFBB67D49D4B2AB2">
    <w:name w:val="B82063FB01194C45BFBB67D49D4B2AB2"/>
    <w:rsid w:val="0038239F"/>
  </w:style>
  <w:style w:type="paragraph" w:customStyle="1" w:styleId="F944686F77AE4DEF92B453CCA607D3B9">
    <w:name w:val="F944686F77AE4DEF92B453CCA607D3B9"/>
    <w:rsid w:val="0038239F"/>
  </w:style>
  <w:style w:type="paragraph" w:customStyle="1" w:styleId="1135A5A371FF4F0481E32775112DF40D">
    <w:name w:val="1135A5A371FF4F0481E32775112DF40D"/>
    <w:rsid w:val="0038239F"/>
  </w:style>
  <w:style w:type="paragraph" w:customStyle="1" w:styleId="FE9A3645819848A2912F9D349E8658DB">
    <w:name w:val="FE9A3645819848A2912F9D349E8658DB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FE9A3645819848A2912F9D349E8658DB1">
    <w:name w:val="FE9A3645819848A2912F9D349E8658DB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">
    <w:name w:val="B1E880267CD34F29A6407B451988B9DD"/>
    <w:rsid w:val="0038239F"/>
  </w:style>
  <w:style w:type="paragraph" w:customStyle="1" w:styleId="D5075766CF474584B2EAB678A54509FE">
    <w:name w:val="D5075766CF474584B2EAB678A54509FE"/>
    <w:rsid w:val="0038239F"/>
  </w:style>
  <w:style w:type="paragraph" w:customStyle="1" w:styleId="65A39EBF91164B8BAA459F8164AF1C3D">
    <w:name w:val="65A39EBF91164B8BAA459F8164AF1C3D"/>
    <w:rsid w:val="0038239F"/>
  </w:style>
  <w:style w:type="paragraph" w:customStyle="1" w:styleId="DA4430FB13AB4F4085967331FF2457B8">
    <w:name w:val="DA4430FB13AB4F4085967331FF2457B8"/>
    <w:rsid w:val="0038239F"/>
  </w:style>
  <w:style w:type="paragraph" w:customStyle="1" w:styleId="7EF53D0974834E98AE1AD26AE5E2C1BB">
    <w:name w:val="7EF53D0974834E98AE1AD26AE5E2C1BB"/>
    <w:rsid w:val="0038239F"/>
  </w:style>
  <w:style w:type="paragraph" w:customStyle="1" w:styleId="7B2F69FEF7514604B100499DFD499CFF">
    <w:name w:val="7B2F69FEF7514604B100499DFD499CFF"/>
    <w:rsid w:val="0038239F"/>
  </w:style>
  <w:style w:type="paragraph" w:customStyle="1" w:styleId="6F83BB0CFA744E3F8952444DE3F41D33">
    <w:name w:val="6F83BB0CFA744E3F8952444DE3F41D33"/>
    <w:rsid w:val="0038239F"/>
  </w:style>
  <w:style w:type="paragraph" w:customStyle="1" w:styleId="C76CF6F4647B4D53A5EAA17110C57321">
    <w:name w:val="C76CF6F4647B4D53A5EAA17110C57321"/>
    <w:rsid w:val="0038239F"/>
  </w:style>
  <w:style w:type="paragraph" w:customStyle="1" w:styleId="50A0E90D00244D1BBAE942088F9ED581">
    <w:name w:val="50A0E90D00244D1BBAE942088F9ED581"/>
    <w:rsid w:val="0038239F"/>
  </w:style>
  <w:style w:type="paragraph" w:customStyle="1" w:styleId="D9203D7F8A8B485DBDAC87A15DBF1ECA">
    <w:name w:val="D9203D7F8A8B485DBDAC87A15DBF1ECA"/>
    <w:rsid w:val="0038239F"/>
  </w:style>
  <w:style w:type="paragraph" w:customStyle="1" w:styleId="FE9A3645819848A2912F9D349E8658DB2">
    <w:name w:val="FE9A3645819848A2912F9D349E8658DB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">
    <w:name w:val="B1E880267CD34F29A6407B451988B9DD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5075766CF474584B2EAB678A54509FE1">
    <w:name w:val="D5075766CF474584B2EAB678A54509FE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BD7E02BF6474959B06794EDBACC1807">
    <w:name w:val="1BD7E02BF6474959B06794EDBACC180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FE9A3645819848A2912F9D349E8658DB3">
    <w:name w:val="FE9A3645819848A2912F9D349E8658DB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2">
    <w:name w:val="B1E880267CD34F29A6407B451988B9DD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5075766CF474584B2EAB678A54509FE2">
    <w:name w:val="D5075766CF474584B2EAB678A54509FE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BD7E02BF6474959B06794EDBACC18071">
    <w:name w:val="1BD7E02BF6474959B06794EDBACC1807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9C3AB0F2F1C942E8B89BB16637196818">
    <w:name w:val="9C3AB0F2F1C942E8B89BB16637196818"/>
    <w:rsid w:val="0038239F"/>
    <w:pPr>
      <w:keepNext/>
      <w:keepLines/>
      <w:spacing w:before="160" w:after="80" w:line="276" w:lineRule="auto"/>
      <w:outlineLvl w:val="1"/>
    </w:pPr>
    <w:rPr>
      <w:rFonts w:ascii="Setimo" w:eastAsiaTheme="majorEastAsia" w:hAnsi="Setimo" w:cs="Setimo"/>
      <w:b/>
      <w:bCs/>
      <w:noProof/>
      <w:color w:val="11223A"/>
      <w:sz w:val="32"/>
      <w:szCs w:val="32"/>
      <w:lang w:eastAsia="en-US"/>
    </w:rPr>
  </w:style>
  <w:style w:type="paragraph" w:customStyle="1" w:styleId="A4E14886A92F4CD7B9F831C1999226BC">
    <w:name w:val="A4E14886A92F4CD7B9F831C1999226BC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3">
    <w:name w:val="B1E880267CD34F29A6407B451988B9DD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5075766CF474584B2EAB678A54509FE3">
    <w:name w:val="D5075766CF474584B2EAB678A54509FE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BD7E02BF6474959B06794EDBACC18072">
    <w:name w:val="1BD7E02BF6474959B06794EDBACC1807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9C3AB0F2F1C942E8B89BB166371968181">
    <w:name w:val="9C3AB0F2F1C942E8B89BB166371968181"/>
    <w:rsid w:val="0038239F"/>
    <w:pPr>
      <w:keepNext/>
      <w:keepLines/>
      <w:spacing w:before="160" w:after="80" w:line="276" w:lineRule="auto"/>
      <w:outlineLvl w:val="1"/>
    </w:pPr>
    <w:rPr>
      <w:rFonts w:ascii="Setimo" w:eastAsiaTheme="majorEastAsia" w:hAnsi="Setimo" w:cs="Setimo"/>
      <w:b/>
      <w:bCs/>
      <w:noProof/>
      <w:color w:val="11223A"/>
      <w:sz w:val="32"/>
      <w:szCs w:val="32"/>
      <w:lang w:eastAsia="en-US"/>
    </w:rPr>
  </w:style>
  <w:style w:type="paragraph" w:customStyle="1" w:styleId="B62CF89ECA404F25980B2D99CA761206">
    <w:name w:val="B62CF89ECA404F25980B2D99CA76120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4">
    <w:name w:val="B1E880267CD34F29A6407B451988B9DD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5075766CF474584B2EAB678A54509FE4">
    <w:name w:val="D5075766CF474584B2EAB678A54509FE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BD7E02BF6474959B06794EDBACC18073">
    <w:name w:val="1BD7E02BF6474959B06794EDBACC1807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9C3AB0F2F1C942E8B89BB166371968182">
    <w:name w:val="9C3AB0F2F1C942E8B89BB166371968182"/>
    <w:rsid w:val="0038239F"/>
    <w:pPr>
      <w:keepNext/>
      <w:keepLines/>
      <w:spacing w:before="160" w:after="80" w:line="276" w:lineRule="auto"/>
      <w:outlineLvl w:val="1"/>
    </w:pPr>
    <w:rPr>
      <w:rFonts w:ascii="Setimo" w:eastAsiaTheme="majorEastAsia" w:hAnsi="Setimo" w:cs="Setimo"/>
      <w:b/>
      <w:bCs/>
      <w:noProof/>
      <w:color w:val="11223A"/>
      <w:sz w:val="32"/>
      <w:szCs w:val="32"/>
      <w:lang w:eastAsia="en-US"/>
    </w:rPr>
  </w:style>
  <w:style w:type="paragraph" w:customStyle="1" w:styleId="D4294B018A7A45FCA14F5F34FCAB40F7">
    <w:name w:val="D4294B018A7A45FCA14F5F34FCAB40F7"/>
    <w:rsid w:val="0038239F"/>
  </w:style>
  <w:style w:type="paragraph" w:customStyle="1" w:styleId="DF333AFE550E40BDA2BEA4D75FE01D59">
    <w:name w:val="DF333AFE550E40BDA2BEA4D75FE01D59"/>
    <w:rsid w:val="0038239F"/>
  </w:style>
  <w:style w:type="paragraph" w:customStyle="1" w:styleId="16D2CF5CFB0544F0A9E82D8CF0A3B257">
    <w:name w:val="16D2CF5CFB0544F0A9E82D8CF0A3B257"/>
    <w:rsid w:val="0038239F"/>
  </w:style>
  <w:style w:type="paragraph" w:customStyle="1" w:styleId="EF54A9AE7B9946D7BA846F753A30BA48">
    <w:name w:val="EF54A9AE7B9946D7BA846F753A30BA48"/>
    <w:rsid w:val="0038239F"/>
  </w:style>
  <w:style w:type="paragraph" w:customStyle="1" w:styleId="EF590BB6587A4674B03D3B0D7CE8712B">
    <w:name w:val="EF590BB6587A4674B03D3B0D7CE8712B"/>
    <w:rsid w:val="0038239F"/>
  </w:style>
  <w:style w:type="paragraph" w:customStyle="1" w:styleId="5B03CC96345043238A04D40502F6BD55">
    <w:name w:val="5B03CC96345043238A04D40502F6BD55"/>
    <w:rsid w:val="0038239F"/>
  </w:style>
  <w:style w:type="paragraph" w:customStyle="1" w:styleId="943B5BF4514941ED95DED12F7FA1C422">
    <w:name w:val="943B5BF4514941ED95DED12F7FA1C422"/>
    <w:rsid w:val="0038239F"/>
  </w:style>
  <w:style w:type="paragraph" w:customStyle="1" w:styleId="8263AC7E962C4B00ABBD601D62A91D2A">
    <w:name w:val="8263AC7E962C4B00ABBD601D62A91D2A"/>
    <w:rsid w:val="0038239F"/>
  </w:style>
  <w:style w:type="paragraph" w:customStyle="1" w:styleId="B1E880267CD34F29A6407B451988B9DD5">
    <w:name w:val="B1E880267CD34F29A6407B451988B9DD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">
    <w:name w:val="D8A544A2A95249D1BC6213CB5AEA3BC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1">
    <w:name w:val="D4294B018A7A45FCA14F5F34FCAB40F7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1">
    <w:name w:val="16D2CF5CFB0544F0A9E82D8CF0A3B257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1">
    <w:name w:val="EF590BB6587A4674B03D3B0D7CE8712B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5B03CC96345043238A04D40502F6BD551">
    <w:name w:val="5B03CC96345043238A04D40502F6BD55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943B5BF4514941ED95DED12F7FA1C4221">
    <w:name w:val="943B5BF4514941ED95DED12F7FA1C422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263AC7E962C4B00ABBD601D62A91D2A1">
    <w:name w:val="8263AC7E962C4B00ABBD601D62A91D2A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">
    <w:name w:val="D4FF3B27D50C4A3787D92E240493DB89"/>
    <w:rsid w:val="0038239F"/>
  </w:style>
  <w:style w:type="paragraph" w:customStyle="1" w:styleId="D4FF3B27D50C4A3787D92E240493DB891">
    <w:name w:val="D4FF3B27D50C4A3787D92E240493DB89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6">
    <w:name w:val="B1E880267CD34F29A6407B451988B9DD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1">
    <w:name w:val="D8A544A2A95249D1BC6213CB5AEA3BC7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2">
    <w:name w:val="D4294B018A7A45FCA14F5F34FCAB40F7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2">
    <w:name w:val="16D2CF5CFB0544F0A9E82D8CF0A3B257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2">
    <w:name w:val="EF590BB6587A4674B03D3B0D7CE8712B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5B03CC96345043238A04D40502F6BD552">
    <w:name w:val="5B03CC96345043238A04D40502F6BD55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943B5BF4514941ED95DED12F7FA1C4222">
    <w:name w:val="943B5BF4514941ED95DED12F7FA1C422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263AC7E962C4B00ABBD601D62A91D2A2">
    <w:name w:val="8263AC7E962C4B00ABBD601D62A91D2A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2">
    <w:name w:val="D4FF3B27D50C4A3787D92E240493DB89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7">
    <w:name w:val="B1E880267CD34F29A6407B451988B9DD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2">
    <w:name w:val="D8A544A2A95249D1BC6213CB5AEA3BC7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3">
    <w:name w:val="D4294B018A7A45FCA14F5F34FCAB40F7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3">
    <w:name w:val="16D2CF5CFB0544F0A9E82D8CF0A3B257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3">
    <w:name w:val="EF590BB6587A4674B03D3B0D7CE8712B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5B03CC96345043238A04D40502F6BD553">
    <w:name w:val="5B03CC96345043238A04D40502F6BD55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943B5BF4514941ED95DED12F7FA1C4223">
    <w:name w:val="943B5BF4514941ED95DED12F7FA1C422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263AC7E962C4B00ABBD601D62A91D2A3">
    <w:name w:val="8263AC7E962C4B00ABBD601D62A91D2A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styleId="ListParagraph">
    <w:name w:val="List Paragraph"/>
    <w:basedOn w:val="Normal"/>
    <w:uiPriority w:val="34"/>
    <w:qFormat/>
    <w:rsid w:val="0038239F"/>
    <w:pPr>
      <w:spacing w:line="259" w:lineRule="auto"/>
      <w:ind w:left="720"/>
      <w:contextualSpacing/>
    </w:pPr>
    <w:rPr>
      <w:rFonts w:eastAsiaTheme="minorHAnsi"/>
      <w:noProof/>
      <w:lang w:eastAsia="en-US"/>
    </w:rPr>
  </w:style>
  <w:style w:type="paragraph" w:customStyle="1" w:styleId="D4FF3B27D50C4A3787D92E240493DB893">
    <w:name w:val="D4FF3B27D50C4A3787D92E240493DB89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8">
    <w:name w:val="B1E880267CD34F29A6407B451988B9DD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3">
    <w:name w:val="D8A544A2A95249D1BC6213CB5AEA3BC7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4">
    <w:name w:val="D4294B018A7A45FCA14F5F34FCAB40F7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4">
    <w:name w:val="16D2CF5CFB0544F0A9E82D8CF0A3B257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4">
    <w:name w:val="EF590BB6587A4674B03D3B0D7CE8712B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5B03CC96345043238A04D40502F6BD554">
    <w:name w:val="5B03CC96345043238A04D40502F6BD55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943B5BF4514941ED95DED12F7FA1C4224">
    <w:name w:val="943B5BF4514941ED95DED12F7FA1C422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263AC7E962C4B00ABBD601D62A91D2A4">
    <w:name w:val="8263AC7E962C4B00ABBD601D62A91D2A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">
    <w:name w:val="D38157F575084876BDE2B104642C5C78"/>
    <w:rsid w:val="0038239F"/>
  </w:style>
  <w:style w:type="paragraph" w:customStyle="1" w:styleId="2B9C10D2EAB941E9B985DF735636D583">
    <w:name w:val="2B9C10D2EAB941E9B985DF735636D583"/>
    <w:rsid w:val="0038239F"/>
  </w:style>
  <w:style w:type="paragraph" w:customStyle="1" w:styleId="8C2A7FA088184781A0EB7FC8DE05C447">
    <w:name w:val="8C2A7FA088184781A0EB7FC8DE05C447"/>
    <w:rsid w:val="0038239F"/>
  </w:style>
  <w:style w:type="paragraph" w:customStyle="1" w:styleId="76237C1CDCB84C8B8F1639CF57111866">
    <w:name w:val="76237C1CDCB84C8B8F1639CF57111866"/>
    <w:rsid w:val="0038239F"/>
  </w:style>
  <w:style w:type="paragraph" w:customStyle="1" w:styleId="C4300077C3B246338DD0CFB440D756DB">
    <w:name w:val="C4300077C3B246338DD0CFB440D756DB"/>
    <w:rsid w:val="0038239F"/>
  </w:style>
  <w:style w:type="paragraph" w:customStyle="1" w:styleId="6E6A9072753547908F799E3A2F655137">
    <w:name w:val="6E6A9072753547908F799E3A2F655137"/>
    <w:rsid w:val="0038239F"/>
  </w:style>
  <w:style w:type="paragraph" w:customStyle="1" w:styleId="1092BDF919124BBEA12235B4B3994889">
    <w:name w:val="1092BDF919124BBEA12235B4B3994889"/>
    <w:rsid w:val="0038239F"/>
  </w:style>
  <w:style w:type="paragraph" w:customStyle="1" w:styleId="D4762FCD5CE44200A408FEF0516654BF">
    <w:name w:val="D4762FCD5CE44200A408FEF0516654BF"/>
    <w:rsid w:val="0038239F"/>
  </w:style>
  <w:style w:type="paragraph" w:customStyle="1" w:styleId="5C18F94FE104400393FEF5092E5C76AF">
    <w:name w:val="5C18F94FE104400393FEF5092E5C76AF"/>
    <w:rsid w:val="0038239F"/>
  </w:style>
  <w:style w:type="paragraph" w:customStyle="1" w:styleId="13458A595BB34946AB372A4B19A7F116">
    <w:name w:val="13458A595BB34946AB372A4B19A7F116"/>
    <w:rsid w:val="0038239F"/>
  </w:style>
  <w:style w:type="paragraph" w:customStyle="1" w:styleId="6D32A1EABDCD4A38BB875B95CD1C535F">
    <w:name w:val="6D32A1EABDCD4A38BB875B95CD1C535F"/>
    <w:rsid w:val="0038239F"/>
  </w:style>
  <w:style w:type="paragraph" w:customStyle="1" w:styleId="B7ECE8AA1B0A4841B40F0EE605D539F7">
    <w:name w:val="B7ECE8AA1B0A4841B40F0EE605D539F7"/>
    <w:rsid w:val="0038239F"/>
  </w:style>
  <w:style w:type="paragraph" w:customStyle="1" w:styleId="D4FF3B27D50C4A3787D92E240493DB894">
    <w:name w:val="D4FF3B27D50C4A3787D92E240493DB89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9">
    <w:name w:val="B1E880267CD34F29A6407B451988B9DD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4">
    <w:name w:val="D8A544A2A95249D1BC6213CB5AEA3BC7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5">
    <w:name w:val="D4294B018A7A45FCA14F5F34FCAB40F7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5">
    <w:name w:val="16D2CF5CFB0544F0A9E82D8CF0A3B257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5">
    <w:name w:val="EF590BB6587A4674B03D3B0D7CE8712B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1">
    <w:name w:val="D38157F575084876BDE2B104642C5C78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1">
    <w:name w:val="2B9C10D2EAB941E9B985DF735636D583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1">
    <w:name w:val="8C2A7FA088184781A0EB7FC8DE05C447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5">
    <w:name w:val="D4FF3B27D50C4A3787D92E240493DB89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0">
    <w:name w:val="B1E880267CD34F29A6407B451988B9DD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5">
    <w:name w:val="D8A544A2A95249D1BC6213CB5AEA3BC7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6">
    <w:name w:val="D4294B018A7A45FCA14F5F34FCAB40F7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6">
    <w:name w:val="16D2CF5CFB0544F0A9E82D8CF0A3B257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6">
    <w:name w:val="EF590BB6587A4674B03D3B0D7CE8712B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2">
    <w:name w:val="D38157F575084876BDE2B104642C5C78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2">
    <w:name w:val="2B9C10D2EAB941E9B985DF735636D583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2">
    <w:name w:val="8C2A7FA088184781A0EB7FC8DE05C447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6">
    <w:name w:val="D4FF3B27D50C4A3787D92E240493DB89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1">
    <w:name w:val="B1E880267CD34F29A6407B451988B9DD1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6">
    <w:name w:val="D8A544A2A95249D1BC6213CB5AEA3BC7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7">
    <w:name w:val="D4294B018A7A45FCA14F5F34FCAB40F7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7">
    <w:name w:val="16D2CF5CFB0544F0A9E82D8CF0A3B257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7">
    <w:name w:val="EF590BB6587A4674B03D3B0D7CE8712B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3">
    <w:name w:val="D38157F575084876BDE2B104642C5C78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3">
    <w:name w:val="2B9C10D2EAB941E9B985DF735636D583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3">
    <w:name w:val="8C2A7FA088184781A0EB7FC8DE05C447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7">
    <w:name w:val="D4FF3B27D50C4A3787D92E240493DB89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2">
    <w:name w:val="B1E880267CD34F29A6407B451988B9DD1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7">
    <w:name w:val="D8A544A2A95249D1BC6213CB5AEA3BC7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8">
    <w:name w:val="D4294B018A7A45FCA14F5F34FCAB40F7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8">
    <w:name w:val="16D2CF5CFB0544F0A9E82D8CF0A3B257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8">
    <w:name w:val="EF590BB6587A4674B03D3B0D7CE8712B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4">
    <w:name w:val="D38157F575084876BDE2B104642C5C78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4">
    <w:name w:val="2B9C10D2EAB941E9B985DF735636D583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4">
    <w:name w:val="8C2A7FA088184781A0EB7FC8DE05C447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8">
    <w:name w:val="D4FF3B27D50C4A3787D92E240493DB89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3">
    <w:name w:val="B1E880267CD34F29A6407B451988B9DD1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8">
    <w:name w:val="D8A544A2A95249D1BC6213CB5AEA3BC7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9">
    <w:name w:val="D4294B018A7A45FCA14F5F34FCAB40F7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9">
    <w:name w:val="16D2CF5CFB0544F0A9E82D8CF0A3B257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9">
    <w:name w:val="EF590BB6587A4674B03D3B0D7CE8712B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5">
    <w:name w:val="D38157F575084876BDE2B104642C5C78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5">
    <w:name w:val="2B9C10D2EAB941E9B985DF735636D583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5">
    <w:name w:val="8C2A7FA088184781A0EB7FC8DE05C447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9">
    <w:name w:val="D4FF3B27D50C4A3787D92E240493DB89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4">
    <w:name w:val="B1E880267CD34F29A6407B451988B9DD1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9">
    <w:name w:val="D8A544A2A95249D1BC6213CB5AEA3BC7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10">
    <w:name w:val="D4294B018A7A45FCA14F5F34FCAB40F7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10">
    <w:name w:val="16D2CF5CFB0544F0A9E82D8CF0A3B257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10">
    <w:name w:val="EF590BB6587A4674B03D3B0D7CE8712B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6">
    <w:name w:val="D38157F575084876BDE2B104642C5C78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6">
    <w:name w:val="2B9C10D2EAB941E9B985DF735636D583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6">
    <w:name w:val="8C2A7FA088184781A0EB7FC8DE05C447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10">
    <w:name w:val="D4FF3B27D50C4A3787D92E240493DB89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5">
    <w:name w:val="B1E880267CD34F29A6407B451988B9DD15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10">
    <w:name w:val="D8A544A2A95249D1BC6213CB5AEA3BC7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11">
    <w:name w:val="D4294B018A7A45FCA14F5F34FCAB40F71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11">
    <w:name w:val="16D2CF5CFB0544F0A9E82D8CF0A3B2571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11">
    <w:name w:val="EF590BB6587A4674B03D3B0D7CE8712B1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7">
    <w:name w:val="D38157F575084876BDE2B104642C5C78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7">
    <w:name w:val="2B9C10D2EAB941E9B985DF735636D583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7">
    <w:name w:val="8C2A7FA088184781A0EB7FC8DE05C447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11">
    <w:name w:val="D4FF3B27D50C4A3787D92E240493DB891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6">
    <w:name w:val="B1E880267CD34F29A6407B451988B9DD16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11">
    <w:name w:val="D8A544A2A95249D1BC6213CB5AEA3BC71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12">
    <w:name w:val="D4294B018A7A45FCA14F5F34FCAB40F71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12">
    <w:name w:val="16D2CF5CFB0544F0A9E82D8CF0A3B2571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12">
    <w:name w:val="EF590BB6587A4674B03D3B0D7CE8712B1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8">
    <w:name w:val="D38157F575084876BDE2B104642C5C78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8">
    <w:name w:val="2B9C10D2EAB941E9B985DF735636D583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8">
    <w:name w:val="8C2A7FA088184781A0EB7FC8DE05C447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12">
    <w:name w:val="D4FF3B27D50C4A3787D92E240493DB891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7">
    <w:name w:val="B1E880267CD34F29A6407B451988B9DD17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12">
    <w:name w:val="D8A544A2A95249D1BC6213CB5AEA3BC712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13">
    <w:name w:val="D4294B018A7A45FCA14F5F34FCAB40F71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13">
    <w:name w:val="16D2CF5CFB0544F0A9E82D8CF0A3B2571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13">
    <w:name w:val="EF590BB6587A4674B03D3B0D7CE8712B1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9">
    <w:name w:val="D38157F575084876BDE2B104642C5C78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9">
    <w:name w:val="2B9C10D2EAB941E9B985DF735636D583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9">
    <w:name w:val="8C2A7FA088184781A0EB7FC8DE05C4479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FF3B27D50C4A3787D92E240493DB8913">
    <w:name w:val="D4FF3B27D50C4A3787D92E240493DB891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B1E880267CD34F29A6407B451988B9DD18">
    <w:name w:val="B1E880267CD34F29A6407B451988B9DD18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8A544A2A95249D1BC6213CB5AEA3BC713">
    <w:name w:val="D8A544A2A95249D1BC6213CB5AEA3BC713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4294B018A7A45FCA14F5F34FCAB40F714">
    <w:name w:val="D4294B018A7A45FCA14F5F34FCAB40F71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6D2CF5CFB0544F0A9E82D8CF0A3B25714">
    <w:name w:val="16D2CF5CFB0544F0A9E82D8CF0A3B2571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EF590BB6587A4674B03D3B0D7CE8712B14">
    <w:name w:val="EF590BB6587A4674B03D3B0D7CE8712B14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D38157F575084876BDE2B104642C5C7810">
    <w:name w:val="D38157F575084876BDE2B104642C5C78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2B9C10D2EAB941E9B985DF735636D58310">
    <w:name w:val="2B9C10D2EAB941E9B985DF735636D583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8C2A7FA088184781A0EB7FC8DE05C44710">
    <w:name w:val="8C2A7FA088184781A0EB7FC8DE05C44710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75C5E53CF1740B288FCB258123AE971">
    <w:name w:val="175C5E53CF1740B288FCB258123AE971"/>
    <w:rsid w:val="0038239F"/>
    <w:pPr>
      <w:spacing w:line="259" w:lineRule="auto"/>
    </w:pPr>
    <w:rPr>
      <w:rFonts w:eastAsiaTheme="minorHAnsi"/>
      <w:noProof/>
      <w:lang w:eastAsia="en-US"/>
    </w:rPr>
  </w:style>
  <w:style w:type="paragraph" w:customStyle="1" w:styleId="175C5E53CF1740B288FCB258123AE9711">
    <w:name w:val="175C5E53CF1740B288FCB258123AE9711"/>
    <w:rsid w:val="0038239F"/>
    <w:pPr>
      <w:spacing w:line="259" w:lineRule="auto"/>
    </w:pPr>
    <w:rPr>
      <w:rFonts w:eastAsiaTheme="minorHAnsi"/>
      <w:noProof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191658777754BB1074A3F80A365FE" ma:contentTypeVersion="11" ma:contentTypeDescription="Create a new document." ma:contentTypeScope="" ma:versionID="225f928d9e49aed2eb7e1ea7b07e8e0d">
  <xsd:schema xmlns:xsd="http://www.w3.org/2001/XMLSchema" xmlns:xs="http://www.w3.org/2001/XMLSchema" xmlns:p="http://schemas.microsoft.com/office/2006/metadata/properties" xmlns:ns2="420bb0c2-d712-4357-80a0-83224b808bcd" xmlns:ns3="006b6bb4-d8f4-4e4b-a1a4-df2df6fac2f7" targetNamespace="http://schemas.microsoft.com/office/2006/metadata/properties" ma:root="true" ma:fieldsID="1b89b4b53e567f1dc2aec0ac48a5f111" ns2:_="" ns3:_="">
    <xsd:import namespace="420bb0c2-d712-4357-80a0-83224b808bcd"/>
    <xsd:import namespace="006b6bb4-d8f4-4e4b-a1a4-df2df6fac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b0c2-d712-4357-80a0-83224b808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db9b6-40a3-4708-b1b6-f5068748a9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b6bb4-d8f4-4e4b-a1a4-df2df6fac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4558b3-1214-472a-835a-fcf3c907511a}" ma:internalName="TaxCatchAll" ma:showField="CatchAllData" ma:web="006b6bb4-d8f4-4e4b-a1a4-df2df6fac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0bb0c2-d712-4357-80a0-83224b808bcd">
      <Terms xmlns="http://schemas.microsoft.com/office/infopath/2007/PartnerControls"/>
    </lcf76f155ced4ddcb4097134ff3c332f>
    <TaxCatchAll xmlns="006b6bb4-d8f4-4e4b-a1a4-df2df6fac2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1E5A2-9C53-4A36-BE30-016AD298B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bb0c2-d712-4357-80a0-83224b808bcd"/>
    <ds:schemaRef ds:uri="006b6bb4-d8f4-4e4b-a1a4-df2df6fac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49940-8E11-4C6D-805B-A9D2D1916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CB4A22-7D06-4E8E-96F0-1A464B3E56A2}">
  <ds:schemaRefs>
    <ds:schemaRef ds:uri="http://schemas.microsoft.com/office/2006/metadata/properties"/>
    <ds:schemaRef ds:uri="http://schemas.microsoft.com/office/infopath/2007/PartnerControls"/>
    <ds:schemaRef ds:uri="420bb0c2-d712-4357-80a0-83224b808bcd"/>
    <ds:schemaRef ds:uri="006b6bb4-d8f4-4e4b-a1a4-df2df6fac2f7"/>
  </ds:schemaRefs>
</ds:datastoreItem>
</file>

<file path=customXml/itemProps4.xml><?xml version="1.0" encoding="utf-8"?>
<ds:datastoreItem xmlns:ds="http://schemas.openxmlformats.org/officeDocument/2006/customXml" ds:itemID="{F3EF6F90-88B7-41C8-AB72-50161C84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Skýrsluform%20með%20mynd</Template>
  <TotalTime>47</TotalTime>
  <Pages>1</Pages>
  <Words>64</Words>
  <Characters>429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Sunna Gunnarsdóttir - HMS</dc:creator>
  <cp:keywords/>
  <dc:description/>
  <cp:lastModifiedBy>Elísabet Sunna Gunnarsdóttir - HMS</cp:lastModifiedBy>
  <cp:revision>13</cp:revision>
  <dcterms:created xsi:type="dcterms:W3CDTF">2026-07-14T12:52:00Z</dcterms:created>
  <dcterms:modified xsi:type="dcterms:W3CDTF">2026-07-14T13:42:00Z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0x010100585191658777754BB1074A3F80A365FE</vt:lpwstr>
  </property>
  <property fmtid="{D5CDD505-2E9C-101B-9397-08002B2CF9AE}" pid="3" name="_dlc_DocIdItemGuid">
    <vt:lpwstr>badd8e4d-c1f4-4c7b-bc45-aefc2eaac430</vt:lpwstr>
  </property>
  <property fmtid="{D5CDD505-2E9C-101B-9397-08002B2CF9AE}" pid="4" name="MediaServiceImageTags">
    <vt:lpwstr/>
  </property>
</Properties>
</file>