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B679D" w14:textId="299252EE" w:rsidR="003C4CE4" w:rsidRDefault="00EE51AD" w:rsidP="006018A3">
      <w:pPr>
        <w:pStyle w:val="Heading2"/>
      </w:pPr>
      <w:r w:rsidRPr="004521BC">
        <w:t xml:space="preserve">Áfangaskýrsla Asks - mannvirkjarannsóknarsjóðs </w:t>
      </w:r>
    </w:p>
    <w:p w14:paraId="56F2A128" w14:textId="77777777" w:rsidR="006018A3" w:rsidRPr="006018A3" w:rsidRDefault="006018A3" w:rsidP="006018A3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70"/>
        <w:gridCol w:w="2356"/>
        <w:gridCol w:w="4794"/>
        <w:gridCol w:w="47"/>
      </w:tblGrid>
      <w:tr w:rsidR="00E43B77" w:rsidRPr="004521BC" w14:paraId="0DBD7CCB" w14:textId="176E90D0" w:rsidTr="00F5717A">
        <w:trPr>
          <w:gridAfter w:val="1"/>
          <w:wAfter w:w="51" w:type="dxa"/>
        </w:trPr>
        <w:tc>
          <w:tcPr>
            <w:tcW w:w="1696" w:type="dxa"/>
            <w:shd w:val="clear" w:color="auto" w:fill="D8E6E8"/>
          </w:tcPr>
          <w:p w14:paraId="4A33818E" w14:textId="6EA3F4D8" w:rsidR="00E43B77" w:rsidRPr="004521BC" w:rsidRDefault="00E43B77" w:rsidP="00C17E8D">
            <w:pPr>
              <w:rPr>
                <w:rFonts w:cs="Setimo"/>
                <w:b/>
                <w:bCs/>
                <w:lang w:val="is-IS"/>
              </w:rPr>
            </w:pPr>
            <w:r w:rsidRPr="004521BC">
              <w:rPr>
                <w:rFonts w:cs="Setimo"/>
                <w:b/>
                <w:bCs/>
                <w:lang w:val="is-IS"/>
              </w:rPr>
              <w:t>Dagssetning</w:t>
            </w:r>
          </w:p>
        </w:tc>
        <w:tc>
          <w:tcPr>
            <w:tcW w:w="2268" w:type="dxa"/>
            <w:shd w:val="clear" w:color="auto" w:fill="D8E6E8"/>
          </w:tcPr>
          <w:p w14:paraId="34FDF56F" w14:textId="77777777" w:rsidR="00E43B77" w:rsidRPr="004521BC" w:rsidRDefault="00E43B77" w:rsidP="00C17E8D">
            <w:pPr>
              <w:rPr>
                <w:rFonts w:cs="Setimo"/>
                <w:b/>
                <w:bCs/>
                <w:lang w:val="is-IS"/>
              </w:rPr>
            </w:pPr>
            <w:r w:rsidRPr="004521BC">
              <w:rPr>
                <w:rFonts w:cs="Setimo"/>
                <w:b/>
                <w:bCs/>
                <w:lang w:val="is-IS"/>
              </w:rPr>
              <w:t>Málsnúmer</w:t>
            </w:r>
          </w:p>
        </w:tc>
        <w:tc>
          <w:tcPr>
            <w:tcW w:w="5052" w:type="dxa"/>
            <w:shd w:val="clear" w:color="auto" w:fill="D8E6E8"/>
          </w:tcPr>
          <w:p w14:paraId="07B62766" w14:textId="7079F5E7" w:rsidR="00E43B77" w:rsidRPr="004521BC" w:rsidRDefault="00452BCB" w:rsidP="00C17E8D">
            <w:pPr>
              <w:rPr>
                <w:rFonts w:cs="Setimo"/>
                <w:b/>
                <w:bCs/>
                <w:lang w:val="is-IS"/>
              </w:rPr>
            </w:pPr>
            <w:r w:rsidRPr="004521BC">
              <w:rPr>
                <w:rFonts w:cs="Setimo"/>
                <w:b/>
                <w:bCs/>
                <w:lang w:val="is-IS"/>
              </w:rPr>
              <w:t>Nafn verkefnis</w:t>
            </w:r>
          </w:p>
        </w:tc>
      </w:tr>
      <w:tr w:rsidR="00E43B77" w:rsidRPr="004521BC" w14:paraId="35C9EC68" w14:textId="7212317E" w:rsidTr="00F5717A">
        <w:trPr>
          <w:gridAfter w:val="1"/>
          <w:wAfter w:w="51" w:type="dxa"/>
        </w:trPr>
        <w:tc>
          <w:tcPr>
            <w:tcW w:w="1696" w:type="dxa"/>
          </w:tcPr>
          <w:p w14:paraId="39692694" w14:textId="39C82947" w:rsidR="00E43B77" w:rsidRPr="00262437" w:rsidRDefault="00E43B77" w:rsidP="00C17E8D">
            <w:pPr>
              <w:rPr>
                <w:rFonts w:cs="Setimo"/>
                <w:lang w:val="is-IS"/>
              </w:rPr>
            </w:pPr>
          </w:p>
        </w:tc>
        <w:tc>
          <w:tcPr>
            <w:tcW w:w="2268" w:type="dxa"/>
          </w:tcPr>
          <w:p w14:paraId="11F9C366" w14:textId="2B658CDF" w:rsidR="00E43B77" w:rsidRPr="00262437" w:rsidRDefault="00E43B77" w:rsidP="00C17E8D">
            <w:pPr>
              <w:rPr>
                <w:rFonts w:cs="Setimo"/>
                <w:lang w:val="is-IS"/>
              </w:rPr>
            </w:pPr>
          </w:p>
        </w:tc>
        <w:tc>
          <w:tcPr>
            <w:tcW w:w="5052" w:type="dxa"/>
          </w:tcPr>
          <w:p w14:paraId="3F01ACE1" w14:textId="77777777" w:rsidR="00E43B77" w:rsidRPr="00262437" w:rsidRDefault="00E43B77" w:rsidP="00C17E8D">
            <w:pPr>
              <w:rPr>
                <w:rFonts w:cs="Setimo"/>
                <w:lang w:val="is-IS"/>
              </w:rPr>
            </w:pPr>
          </w:p>
        </w:tc>
      </w:tr>
      <w:tr w:rsidR="00197CC0" w:rsidRPr="004521BC" w14:paraId="3E24F0E6" w14:textId="77777777" w:rsidTr="00F5717A">
        <w:tc>
          <w:tcPr>
            <w:tcW w:w="9067" w:type="dxa"/>
            <w:gridSpan w:val="4"/>
            <w:shd w:val="clear" w:color="auto" w:fill="D8E6E8"/>
          </w:tcPr>
          <w:p w14:paraId="709C7AEE" w14:textId="77777777" w:rsidR="00197CC0" w:rsidRPr="004521BC" w:rsidRDefault="00197CC0" w:rsidP="00197CC0">
            <w:pPr>
              <w:rPr>
                <w:rFonts w:cs="Setimo"/>
                <w:b/>
                <w:bCs/>
                <w:lang w:val="is-IS"/>
              </w:rPr>
            </w:pPr>
            <w:r>
              <w:rPr>
                <w:rFonts w:cs="Setimo"/>
                <w:b/>
                <w:bCs/>
                <w:lang w:val="is-IS"/>
              </w:rPr>
              <w:t>Samantekt á f</w:t>
            </w:r>
            <w:r w:rsidRPr="00C27C9A">
              <w:rPr>
                <w:rFonts w:cs="Setimo"/>
                <w:b/>
                <w:bCs/>
                <w:lang w:val="is-IS"/>
              </w:rPr>
              <w:t>ramvind</w:t>
            </w:r>
            <w:r>
              <w:rPr>
                <w:rFonts w:cs="Setimo"/>
                <w:b/>
                <w:bCs/>
                <w:lang w:val="is-IS"/>
              </w:rPr>
              <w:t>u</w:t>
            </w:r>
            <w:r w:rsidRPr="00C27C9A">
              <w:rPr>
                <w:rFonts w:cs="Setimo"/>
                <w:b/>
                <w:bCs/>
                <w:lang w:val="is-IS"/>
              </w:rPr>
              <w:t xml:space="preserve"> verkefnis</w:t>
            </w:r>
          </w:p>
        </w:tc>
      </w:tr>
      <w:tr w:rsidR="00197CC0" w:rsidRPr="004521BC" w14:paraId="448E6AD3" w14:textId="77777777" w:rsidTr="008759CA">
        <w:trPr>
          <w:trHeight w:val="6804"/>
        </w:trPr>
        <w:tc>
          <w:tcPr>
            <w:tcW w:w="0" w:type="auto"/>
            <w:gridSpan w:val="4"/>
          </w:tcPr>
          <w:sdt>
            <w:sdtPr>
              <w:rPr>
                <w:rFonts w:cs="Setimo"/>
              </w:rPr>
              <w:id w:val="996691331"/>
              <w:placeholder>
                <w:docPart w:val="B8494902191D4BDC9E3E6EC551AA7B53"/>
              </w:placeholder>
              <w:showingPlcHdr/>
            </w:sdtPr>
            <w:sdtContent>
              <w:p w14:paraId="0711CA9C" w14:textId="77777777" w:rsidR="004068BA" w:rsidRPr="00134C0E" w:rsidRDefault="004068BA" w:rsidP="00197CC0">
                <w:pPr>
                  <w:rPr>
                    <w:color w:val="666666"/>
                    <w:lang w:val="is-IS"/>
                  </w:rPr>
                </w:pPr>
                <w:r w:rsidRPr="00134C0E">
                  <w:rPr>
                    <w:color w:val="666666"/>
                    <w:lang w:val="is-IS"/>
                  </w:rPr>
                  <w:t>Lýsið í stuttu máli framvindu verkefnisins frá verkefnisbyrjun og helstu niðurstöðum sem hafa náðst.</w:t>
                </w:r>
              </w:p>
              <w:p w14:paraId="509671F3" w14:textId="77777777" w:rsidR="004068BA" w:rsidRDefault="004068BA" w:rsidP="00197CC0">
                <w:pPr>
                  <w:rPr>
                    <w:rFonts w:cs="Setimo"/>
                    <w:i/>
                    <w:iCs/>
                    <w:lang w:val="is-IS"/>
                  </w:rPr>
                </w:pPr>
              </w:p>
              <w:p w14:paraId="369E68B8" w14:textId="77777777" w:rsidR="004068BA" w:rsidRDefault="004068BA" w:rsidP="00197CC0">
                <w:pPr>
                  <w:rPr>
                    <w:rFonts w:cs="Setimo"/>
                    <w:i/>
                    <w:iCs/>
                    <w:lang w:val="is-IS"/>
                  </w:rPr>
                </w:pPr>
              </w:p>
              <w:p w14:paraId="762434D4" w14:textId="77777777" w:rsidR="004068BA" w:rsidRDefault="004068BA" w:rsidP="00197CC0">
                <w:pPr>
                  <w:rPr>
                    <w:rFonts w:cs="Setimo"/>
                    <w:i/>
                    <w:iCs/>
                    <w:lang w:val="is-IS"/>
                  </w:rPr>
                </w:pPr>
              </w:p>
              <w:p w14:paraId="660BAEFC" w14:textId="77777777" w:rsidR="004068BA" w:rsidRDefault="004068BA" w:rsidP="00197CC0">
                <w:pPr>
                  <w:rPr>
                    <w:rFonts w:cs="Setimo"/>
                    <w:i/>
                    <w:iCs/>
                    <w:lang w:val="is-IS"/>
                  </w:rPr>
                </w:pPr>
              </w:p>
              <w:p w14:paraId="6944F10E" w14:textId="77777777" w:rsidR="004068BA" w:rsidRDefault="004068BA" w:rsidP="00197CC0">
                <w:pPr>
                  <w:rPr>
                    <w:rFonts w:cs="Setimo"/>
                    <w:i/>
                    <w:iCs/>
                    <w:lang w:val="is-IS"/>
                  </w:rPr>
                </w:pPr>
              </w:p>
              <w:p w14:paraId="14E09B6D" w14:textId="77777777" w:rsidR="004068BA" w:rsidRDefault="004068BA" w:rsidP="00197CC0">
                <w:pPr>
                  <w:rPr>
                    <w:rFonts w:cs="Setimo"/>
                    <w:i/>
                    <w:iCs/>
                    <w:lang w:val="is-IS"/>
                  </w:rPr>
                </w:pPr>
              </w:p>
              <w:p w14:paraId="07B76950" w14:textId="77777777" w:rsidR="004068BA" w:rsidRDefault="004068BA" w:rsidP="00197CC0">
                <w:pPr>
                  <w:rPr>
                    <w:rFonts w:cs="Setimo"/>
                    <w:i/>
                    <w:iCs/>
                    <w:lang w:val="is-IS"/>
                  </w:rPr>
                </w:pPr>
              </w:p>
              <w:p w14:paraId="224FC4D5" w14:textId="77777777" w:rsidR="004068BA" w:rsidRDefault="004068BA" w:rsidP="00197CC0">
                <w:pPr>
                  <w:rPr>
                    <w:rFonts w:cs="Setimo"/>
                    <w:i/>
                    <w:iCs/>
                    <w:lang w:val="is-IS"/>
                  </w:rPr>
                </w:pPr>
              </w:p>
              <w:p w14:paraId="693EDDA4" w14:textId="77777777" w:rsidR="004068BA" w:rsidRDefault="004068BA" w:rsidP="00197CC0">
                <w:pPr>
                  <w:rPr>
                    <w:rFonts w:cs="Setimo"/>
                    <w:i/>
                    <w:iCs/>
                    <w:lang w:val="is-IS"/>
                  </w:rPr>
                </w:pPr>
              </w:p>
              <w:p w14:paraId="2BC9DA9C" w14:textId="77777777" w:rsidR="004068BA" w:rsidRDefault="004068BA" w:rsidP="00197CC0">
                <w:pPr>
                  <w:rPr>
                    <w:rFonts w:cs="Setimo"/>
                    <w:i/>
                    <w:iCs/>
                    <w:lang w:val="is-IS"/>
                  </w:rPr>
                </w:pPr>
              </w:p>
              <w:p w14:paraId="79D45A13" w14:textId="77777777" w:rsidR="004068BA" w:rsidRDefault="004068BA" w:rsidP="00197CC0">
                <w:pPr>
                  <w:rPr>
                    <w:rFonts w:cs="Setimo"/>
                    <w:i/>
                    <w:iCs/>
                    <w:lang w:val="is-IS"/>
                  </w:rPr>
                </w:pPr>
              </w:p>
              <w:p w14:paraId="0D6A5D6A" w14:textId="62908F13" w:rsidR="00197CC0" w:rsidRPr="004521BC" w:rsidRDefault="00000000" w:rsidP="004068BA">
                <w:pPr>
                  <w:rPr>
                    <w:rFonts w:cs="Setimo"/>
                    <w:i/>
                    <w:iCs/>
                    <w:lang w:val="is-IS"/>
                  </w:rPr>
                </w:pPr>
              </w:p>
            </w:sdtContent>
          </w:sdt>
        </w:tc>
      </w:tr>
      <w:tr w:rsidR="00197CC0" w:rsidRPr="004068BA" w14:paraId="3B35A813" w14:textId="77777777" w:rsidTr="006A3E71">
        <w:tc>
          <w:tcPr>
            <w:tcW w:w="0" w:type="auto"/>
            <w:gridSpan w:val="4"/>
            <w:shd w:val="clear" w:color="auto" w:fill="D8E6E8"/>
          </w:tcPr>
          <w:p w14:paraId="6BE3BC80" w14:textId="4EEAEA2E" w:rsidR="00197CC0" w:rsidRPr="004068BA" w:rsidRDefault="00CD7FC1" w:rsidP="00197CC0">
            <w:pPr>
              <w:rPr>
                <w:rFonts w:cs="Setimo"/>
                <w:b/>
                <w:bCs/>
                <w:lang w:val="is-IS"/>
              </w:rPr>
            </w:pPr>
            <w:r w:rsidRPr="004068BA">
              <w:rPr>
                <w:rFonts w:cs="Setimo"/>
                <w:b/>
                <w:bCs/>
                <w:lang w:val="is-IS"/>
              </w:rPr>
              <w:t>Frávik frá upphaflegri áætlun</w:t>
            </w:r>
          </w:p>
        </w:tc>
      </w:tr>
      <w:tr w:rsidR="00197CC0" w:rsidRPr="004068BA" w14:paraId="148686BC" w14:textId="77777777" w:rsidTr="008759CA">
        <w:trPr>
          <w:trHeight w:val="3969"/>
        </w:trPr>
        <w:tc>
          <w:tcPr>
            <w:tcW w:w="0" w:type="auto"/>
            <w:gridSpan w:val="4"/>
          </w:tcPr>
          <w:sdt>
            <w:sdtPr>
              <w:rPr>
                <w:rFonts w:cs="Setimo"/>
              </w:rPr>
              <w:id w:val="258497943"/>
              <w:placeholder>
                <w:docPart w:val="8262772846C340A2BCE04571258AB29C"/>
              </w:placeholder>
              <w:showingPlcHdr/>
            </w:sdtPr>
            <w:sdtContent>
              <w:p w14:paraId="7858F50B" w14:textId="77777777" w:rsidR="004068BA" w:rsidRPr="00F5717A" w:rsidRDefault="004068BA" w:rsidP="00197CC0">
                <w:pPr>
                  <w:rPr>
                    <w:color w:val="666666"/>
                    <w:lang w:val="is-IS"/>
                  </w:rPr>
                </w:pPr>
                <w:r w:rsidRPr="00F5717A">
                  <w:rPr>
                    <w:color w:val="666666"/>
                    <w:lang w:val="is-IS"/>
                  </w:rPr>
                  <w:t xml:space="preserve">Hafa orðið breytingar á: </w:t>
                </w:r>
              </w:p>
              <w:p w14:paraId="07BD9C1D" w14:textId="77777777" w:rsidR="004068BA" w:rsidRPr="00F5717A" w:rsidRDefault="004068BA" w:rsidP="004068BA">
                <w:pPr>
                  <w:pStyle w:val="ListParagraph"/>
                  <w:numPr>
                    <w:ilvl w:val="0"/>
                    <w:numId w:val="4"/>
                  </w:numPr>
                  <w:rPr>
                    <w:color w:val="666666"/>
                    <w:lang w:val="is-IS"/>
                  </w:rPr>
                </w:pPr>
                <w:r w:rsidRPr="00F5717A">
                  <w:rPr>
                    <w:color w:val="666666"/>
                    <w:lang w:val="is-IS"/>
                  </w:rPr>
                  <w:t>markmiðum verkefnisins?</w:t>
                </w:r>
              </w:p>
              <w:p w14:paraId="101AB46B" w14:textId="77777777" w:rsidR="004068BA" w:rsidRDefault="004068BA" w:rsidP="004068BA">
                <w:pPr>
                  <w:pStyle w:val="ListParagraph"/>
                  <w:numPr>
                    <w:ilvl w:val="0"/>
                    <w:numId w:val="4"/>
                  </w:numPr>
                  <w:spacing w:after="160" w:line="259" w:lineRule="auto"/>
                  <w:rPr>
                    <w:color w:val="666666"/>
                    <w:lang w:val="is-IS"/>
                  </w:rPr>
                </w:pPr>
                <w:r w:rsidRPr="00F5717A">
                  <w:rPr>
                    <w:color w:val="666666"/>
                    <w:lang w:val="is-IS"/>
                  </w:rPr>
                  <w:t>verkáætlun?</w:t>
                </w:r>
              </w:p>
              <w:p w14:paraId="6B8822F8" w14:textId="77777777" w:rsidR="004068BA" w:rsidRPr="00F5717A" w:rsidRDefault="004068BA" w:rsidP="004068BA">
                <w:pPr>
                  <w:pStyle w:val="ListParagraph"/>
                  <w:numPr>
                    <w:ilvl w:val="0"/>
                    <w:numId w:val="4"/>
                  </w:numPr>
                  <w:rPr>
                    <w:color w:val="666666"/>
                    <w:lang w:val="is-IS"/>
                  </w:rPr>
                </w:pPr>
                <w:r>
                  <w:rPr>
                    <w:color w:val="666666"/>
                    <w:lang w:val="is-IS"/>
                  </w:rPr>
                  <w:t>tímaáætlun?</w:t>
                </w:r>
              </w:p>
              <w:p w14:paraId="60B2637A" w14:textId="77777777" w:rsidR="004068BA" w:rsidRPr="00F5717A" w:rsidRDefault="004068BA" w:rsidP="004068BA">
                <w:pPr>
                  <w:pStyle w:val="ListParagraph"/>
                  <w:numPr>
                    <w:ilvl w:val="0"/>
                    <w:numId w:val="4"/>
                  </w:numPr>
                  <w:rPr>
                    <w:color w:val="666666"/>
                    <w:lang w:val="is-IS"/>
                  </w:rPr>
                </w:pPr>
                <w:r w:rsidRPr="00F5717A">
                  <w:rPr>
                    <w:color w:val="666666"/>
                    <w:lang w:val="is-IS"/>
                  </w:rPr>
                  <w:t>verkefnisteymi?</w:t>
                </w:r>
              </w:p>
              <w:p w14:paraId="369F2200" w14:textId="77777777" w:rsidR="004068BA" w:rsidRPr="00F5717A" w:rsidRDefault="004068BA" w:rsidP="004068BA">
                <w:pPr>
                  <w:pStyle w:val="ListParagraph"/>
                  <w:numPr>
                    <w:ilvl w:val="0"/>
                    <w:numId w:val="4"/>
                  </w:numPr>
                  <w:rPr>
                    <w:color w:val="666666"/>
                    <w:lang w:val="is-IS"/>
                  </w:rPr>
                </w:pPr>
                <w:r w:rsidRPr="00F5717A">
                  <w:rPr>
                    <w:color w:val="666666"/>
                    <w:lang w:val="is-IS"/>
                  </w:rPr>
                  <w:t>fjárhagsáætlun?</w:t>
                </w:r>
              </w:p>
              <w:p w14:paraId="11E83C4F" w14:textId="77777777" w:rsidR="004068BA" w:rsidRPr="00F5717A" w:rsidRDefault="004068BA" w:rsidP="00197CC0">
                <w:pPr>
                  <w:rPr>
                    <w:color w:val="666666"/>
                    <w:lang w:val="is-IS"/>
                  </w:rPr>
                </w:pPr>
                <w:r w:rsidRPr="00F5717A">
                  <w:rPr>
                    <w:color w:val="666666"/>
                    <w:lang w:val="is-IS"/>
                  </w:rPr>
                  <w:t>Ef já:</w:t>
                </w:r>
              </w:p>
              <w:p w14:paraId="155E622B" w14:textId="77777777" w:rsidR="004068BA" w:rsidRPr="00F5717A" w:rsidRDefault="004068BA" w:rsidP="004068BA">
                <w:pPr>
                  <w:numPr>
                    <w:ilvl w:val="0"/>
                    <w:numId w:val="3"/>
                  </w:numPr>
                  <w:rPr>
                    <w:color w:val="666666"/>
                    <w:lang w:val="is-IS"/>
                  </w:rPr>
                </w:pPr>
                <w:r w:rsidRPr="00F5717A">
                  <w:rPr>
                    <w:color w:val="666666"/>
                    <w:lang w:val="is-IS"/>
                  </w:rPr>
                  <w:t>Hverjar eru breytingarnar?</w:t>
                </w:r>
              </w:p>
              <w:p w14:paraId="60E8B953" w14:textId="77777777" w:rsidR="004068BA" w:rsidRPr="00F5717A" w:rsidRDefault="004068BA" w:rsidP="004068BA">
                <w:pPr>
                  <w:numPr>
                    <w:ilvl w:val="0"/>
                    <w:numId w:val="3"/>
                  </w:numPr>
                  <w:rPr>
                    <w:color w:val="666666"/>
                    <w:lang w:val="is-IS"/>
                  </w:rPr>
                </w:pPr>
                <w:r w:rsidRPr="00F5717A">
                  <w:rPr>
                    <w:color w:val="666666"/>
                    <w:lang w:val="is-IS"/>
                  </w:rPr>
                  <w:t>Hver er ástæða þeirra?</w:t>
                </w:r>
              </w:p>
              <w:p w14:paraId="5B1A9DB6" w14:textId="77777777" w:rsidR="004068BA" w:rsidRPr="008759CA" w:rsidRDefault="004068BA" w:rsidP="004068BA">
                <w:pPr>
                  <w:numPr>
                    <w:ilvl w:val="0"/>
                    <w:numId w:val="3"/>
                  </w:numPr>
                  <w:rPr>
                    <w:color w:val="666666"/>
                    <w:lang w:val="is-IS"/>
                  </w:rPr>
                </w:pPr>
                <w:r w:rsidRPr="00F5717A">
                  <w:rPr>
                    <w:color w:val="666666"/>
                    <w:lang w:val="is-IS"/>
                  </w:rPr>
                  <w:t>Hvaða áhrif hafa þær á framgang verkefnisins?</w:t>
                </w:r>
              </w:p>
              <w:p w14:paraId="272132EC" w14:textId="77777777" w:rsidR="004068BA" w:rsidRDefault="004068BA" w:rsidP="00197CC0">
                <w:pPr>
                  <w:rPr>
                    <w:rFonts w:cs="Setimo"/>
                    <w:i/>
                    <w:iCs/>
                    <w:lang w:val="is-IS"/>
                  </w:rPr>
                </w:pPr>
              </w:p>
              <w:p w14:paraId="147DAB02" w14:textId="3FAB5F7A" w:rsidR="004068BA" w:rsidRPr="004068BA" w:rsidRDefault="00000000" w:rsidP="004068BA">
                <w:pPr>
                  <w:rPr>
                    <w:rFonts w:cs="Setimo"/>
                  </w:rPr>
                </w:pPr>
              </w:p>
            </w:sdtContent>
          </w:sdt>
        </w:tc>
      </w:tr>
    </w:tbl>
    <w:p w14:paraId="529EAAB6" w14:textId="201798D3" w:rsidR="009762A5" w:rsidRPr="00AF07DB" w:rsidRDefault="009762A5" w:rsidP="00AF07DB"/>
    <w:sectPr w:rsidR="009762A5" w:rsidRPr="00AF07DB" w:rsidSect="007A56DF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0E2F8" w14:textId="77777777" w:rsidR="00EC014D" w:rsidRPr="004521BC" w:rsidRDefault="00EC014D" w:rsidP="00EA7CEE">
      <w:r w:rsidRPr="004521BC">
        <w:separator/>
      </w:r>
    </w:p>
  </w:endnote>
  <w:endnote w:type="continuationSeparator" w:id="0">
    <w:p w14:paraId="5FA831C0" w14:textId="77777777" w:rsidR="00EC014D" w:rsidRPr="004521BC" w:rsidRDefault="00EC014D" w:rsidP="00EA7CEE">
      <w:r w:rsidRPr="004521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timo">
    <w:panose1 w:val="020B0603020204030204"/>
    <w:charset w:val="00"/>
    <w:family w:val="swiss"/>
    <w:pitch w:val="variable"/>
    <w:sig w:usb0="A00000EF" w:usb1="5000205B" w:usb2="00000008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CC352" w14:textId="77777777" w:rsidR="00EC014D" w:rsidRPr="004521BC" w:rsidRDefault="00EC014D" w:rsidP="00EA7CEE">
      <w:r w:rsidRPr="004521BC">
        <w:separator/>
      </w:r>
    </w:p>
  </w:footnote>
  <w:footnote w:type="continuationSeparator" w:id="0">
    <w:p w14:paraId="0171DAFD" w14:textId="77777777" w:rsidR="00EC014D" w:rsidRPr="004521BC" w:rsidRDefault="00EC014D" w:rsidP="00EA7CEE">
      <w:r w:rsidRPr="004521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63EF2" w14:textId="1360FF7E" w:rsidR="004E4B7A" w:rsidRDefault="00AD236F">
    <w:pPr>
      <w:pStyle w:val="Header"/>
    </w:pPr>
    <w:r>
      <w:drawing>
        <wp:anchor distT="0" distB="0" distL="114300" distR="114300" simplePos="0" relativeHeight="251659264" behindDoc="1" locked="0" layoutInCell="1" allowOverlap="1" wp14:anchorId="0B36424B" wp14:editId="6470F07B">
          <wp:simplePos x="0" y="0"/>
          <wp:positionH relativeFrom="column">
            <wp:posOffset>4621101</wp:posOffset>
          </wp:positionH>
          <wp:positionV relativeFrom="page">
            <wp:posOffset>341681</wp:posOffset>
          </wp:positionV>
          <wp:extent cx="1514475" cy="348615"/>
          <wp:effectExtent l="0" t="0" r="9525" b="0"/>
          <wp:wrapNone/>
          <wp:docPr id="2363146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738032" name="Picture 17907380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34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76AD5"/>
    <w:multiLevelType w:val="multilevel"/>
    <w:tmpl w:val="801A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A0181"/>
    <w:multiLevelType w:val="hybridMultilevel"/>
    <w:tmpl w:val="18560F4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37E67"/>
    <w:multiLevelType w:val="hybridMultilevel"/>
    <w:tmpl w:val="2CC61B44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97613"/>
    <w:multiLevelType w:val="multilevel"/>
    <w:tmpl w:val="1F74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5708640">
    <w:abstractNumId w:val="2"/>
  </w:num>
  <w:num w:numId="2" w16cid:durableId="1280531966">
    <w:abstractNumId w:val="3"/>
  </w:num>
  <w:num w:numId="3" w16cid:durableId="2137333489">
    <w:abstractNumId w:val="0"/>
  </w:num>
  <w:num w:numId="4" w16cid:durableId="1850827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46C"/>
    <w:rsid w:val="00047C37"/>
    <w:rsid w:val="000D7EF9"/>
    <w:rsid w:val="000F0FE8"/>
    <w:rsid w:val="000F4694"/>
    <w:rsid w:val="00110026"/>
    <w:rsid w:val="00112273"/>
    <w:rsid w:val="00134C0E"/>
    <w:rsid w:val="00197CC0"/>
    <w:rsid w:val="001C0941"/>
    <w:rsid w:val="001F0A1C"/>
    <w:rsid w:val="00207821"/>
    <w:rsid w:val="00262437"/>
    <w:rsid w:val="002D79C3"/>
    <w:rsid w:val="002E20E0"/>
    <w:rsid w:val="003006F2"/>
    <w:rsid w:val="003A3CAD"/>
    <w:rsid w:val="003C3705"/>
    <w:rsid w:val="003C4CE4"/>
    <w:rsid w:val="003C5B12"/>
    <w:rsid w:val="004068BA"/>
    <w:rsid w:val="00421BC8"/>
    <w:rsid w:val="004521BC"/>
    <w:rsid w:val="00452BCB"/>
    <w:rsid w:val="004637ED"/>
    <w:rsid w:val="004A697C"/>
    <w:rsid w:val="004E4B7A"/>
    <w:rsid w:val="004F446C"/>
    <w:rsid w:val="005020F2"/>
    <w:rsid w:val="00530D25"/>
    <w:rsid w:val="005A1BD3"/>
    <w:rsid w:val="005C3790"/>
    <w:rsid w:val="005C49C3"/>
    <w:rsid w:val="005D1B4A"/>
    <w:rsid w:val="005E62AE"/>
    <w:rsid w:val="006018A3"/>
    <w:rsid w:val="00647D8B"/>
    <w:rsid w:val="006A3E71"/>
    <w:rsid w:val="006A7089"/>
    <w:rsid w:val="006B0402"/>
    <w:rsid w:val="006B3AE7"/>
    <w:rsid w:val="006D028A"/>
    <w:rsid w:val="006E2E75"/>
    <w:rsid w:val="00733599"/>
    <w:rsid w:val="0073743D"/>
    <w:rsid w:val="0074765C"/>
    <w:rsid w:val="007771A9"/>
    <w:rsid w:val="007A56DF"/>
    <w:rsid w:val="007C4A6E"/>
    <w:rsid w:val="007C5565"/>
    <w:rsid w:val="007F6C1C"/>
    <w:rsid w:val="00806554"/>
    <w:rsid w:val="00825765"/>
    <w:rsid w:val="008614B8"/>
    <w:rsid w:val="008759CA"/>
    <w:rsid w:val="008B0AD1"/>
    <w:rsid w:val="008D0441"/>
    <w:rsid w:val="008D0887"/>
    <w:rsid w:val="008D6CB1"/>
    <w:rsid w:val="00966C42"/>
    <w:rsid w:val="009762A5"/>
    <w:rsid w:val="00977A06"/>
    <w:rsid w:val="009F737B"/>
    <w:rsid w:val="00A33A33"/>
    <w:rsid w:val="00A50A0E"/>
    <w:rsid w:val="00A7222B"/>
    <w:rsid w:val="00AD236F"/>
    <w:rsid w:val="00AD6ED7"/>
    <w:rsid w:val="00AF07DB"/>
    <w:rsid w:val="00B04D32"/>
    <w:rsid w:val="00B2398A"/>
    <w:rsid w:val="00B520B6"/>
    <w:rsid w:val="00BC2007"/>
    <w:rsid w:val="00C27C9A"/>
    <w:rsid w:val="00CD7FC1"/>
    <w:rsid w:val="00CE3A71"/>
    <w:rsid w:val="00CE47C2"/>
    <w:rsid w:val="00D151BA"/>
    <w:rsid w:val="00D821DE"/>
    <w:rsid w:val="00D8220A"/>
    <w:rsid w:val="00DB0BBD"/>
    <w:rsid w:val="00DD0513"/>
    <w:rsid w:val="00DD3CD3"/>
    <w:rsid w:val="00E30E97"/>
    <w:rsid w:val="00E43B77"/>
    <w:rsid w:val="00E50806"/>
    <w:rsid w:val="00E556FF"/>
    <w:rsid w:val="00E95078"/>
    <w:rsid w:val="00EA7CEE"/>
    <w:rsid w:val="00EC014D"/>
    <w:rsid w:val="00EE0924"/>
    <w:rsid w:val="00EE51AD"/>
    <w:rsid w:val="00F5717A"/>
    <w:rsid w:val="00F67584"/>
    <w:rsid w:val="00FB1EE4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5B236"/>
  <w15:chartTrackingRefBased/>
  <w15:docId w15:val="{A20AA9BE-7C19-422B-BEE1-AA8149E5F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CEE"/>
    <w:rPr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026"/>
    <w:pPr>
      <w:keepNext/>
      <w:keepLines/>
      <w:spacing w:after="80" w:line="240" w:lineRule="auto"/>
      <w:outlineLvl w:val="0"/>
    </w:pPr>
    <w:rPr>
      <w:rFonts w:ascii="Setimo" w:eastAsiaTheme="majorEastAsia" w:hAnsi="Setimo" w:cs="Setimo"/>
      <w:b/>
      <w:bCs/>
      <w:color w:val="11223A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7CEE"/>
    <w:pPr>
      <w:keepNext/>
      <w:keepLines/>
      <w:spacing w:before="160" w:after="80" w:line="276" w:lineRule="auto"/>
      <w:outlineLvl w:val="1"/>
    </w:pPr>
    <w:rPr>
      <w:rFonts w:ascii="Setimo" w:eastAsiaTheme="majorEastAsia" w:hAnsi="Setimo" w:cs="Setimo"/>
      <w:b/>
      <w:bCs/>
      <w:color w:val="11223A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7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026"/>
    <w:rPr>
      <w:rFonts w:ascii="Setimo" w:eastAsiaTheme="majorEastAsia" w:hAnsi="Setimo" w:cs="Setimo"/>
      <w:b/>
      <w:bCs/>
      <w:color w:val="11223A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EA7CEE"/>
    <w:rPr>
      <w:rFonts w:ascii="Setimo" w:eastAsiaTheme="majorEastAsia" w:hAnsi="Setimo" w:cs="Setimo"/>
      <w:b/>
      <w:bCs/>
      <w:noProof/>
      <w:color w:val="11223A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47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C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C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C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C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C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C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026"/>
    <w:pPr>
      <w:numPr>
        <w:ilvl w:val="1"/>
      </w:numPr>
      <w:spacing w:after="0"/>
    </w:pPr>
    <w:rPr>
      <w:rFonts w:ascii="Setimo" w:eastAsiaTheme="majorEastAsia" w:hAnsi="Setimo" w:cs="Setimo"/>
      <w:b/>
      <w:bCs/>
      <w:color w:val="B3927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026"/>
    <w:rPr>
      <w:rFonts w:ascii="Setimo" w:eastAsiaTheme="majorEastAsia" w:hAnsi="Setimo" w:cs="Setimo"/>
      <w:b/>
      <w:bCs/>
      <w:color w:val="B3927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C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C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C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C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C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C37"/>
  </w:style>
  <w:style w:type="paragraph" w:styleId="Footer">
    <w:name w:val="footer"/>
    <w:basedOn w:val="Normal"/>
    <w:link w:val="FooterChar"/>
    <w:uiPriority w:val="99"/>
    <w:unhideWhenUsed/>
    <w:rsid w:val="00047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C37"/>
  </w:style>
  <w:style w:type="table" w:styleId="TableGrid">
    <w:name w:val="Table Grid"/>
    <w:basedOn w:val="TableNormal"/>
    <w:uiPriority w:val="39"/>
    <w:rsid w:val="00047C37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47C37"/>
    <w:pPr>
      <w:spacing w:after="0" w:line="240" w:lineRule="auto"/>
    </w:pPr>
  </w:style>
  <w:style w:type="character" w:styleId="BookTitle">
    <w:name w:val="Book Title"/>
    <w:uiPriority w:val="33"/>
    <w:qFormat/>
    <w:rsid w:val="006E2E75"/>
    <w:rPr>
      <w:rFonts w:ascii="Setimo" w:hAnsi="Setimo" w:cs="Setimo"/>
      <w:b/>
      <w:bCs/>
      <w:color w:val="11223A"/>
      <w:kern w:val="0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7771A9"/>
    <w:pPr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noProof w:val="0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771A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771A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771A9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7771A9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rsid w:val="00DD3CD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006F2"/>
    <w:rPr>
      <w:color w:val="66666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E4B7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E4B7A"/>
    <w:rPr>
      <w:i/>
      <w:iCs/>
    </w:rPr>
  </w:style>
  <w:style w:type="character" w:styleId="Strong">
    <w:name w:val="Strong"/>
    <w:basedOn w:val="DefaultParagraphFont"/>
    <w:uiPriority w:val="22"/>
    <w:qFormat/>
    <w:rsid w:val="004E4B7A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4E4B7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E4B7A"/>
    <w:rPr>
      <w:smallCaps/>
      <w:color w:val="5A5A5A" w:themeColor="text1" w:themeTint="A5"/>
    </w:rPr>
  </w:style>
  <w:style w:type="paragraph" w:styleId="NormalWeb">
    <w:name w:val="Normal (Web)"/>
    <w:basedOn w:val="Normal"/>
    <w:uiPriority w:val="99"/>
    <w:semiHidden/>
    <w:unhideWhenUsed/>
    <w:rsid w:val="00E50806"/>
    <w:pPr>
      <w:spacing w:before="100" w:beforeAutospacing="1" w:after="100" w:afterAutospacing="1" w:line="240" w:lineRule="auto"/>
    </w:pPr>
    <w:rPr>
      <w:rFonts w:ascii="Times New Roman" w:hAnsi="Times New Roman" w:cs="Times New Roman"/>
      <w:noProof w:val="0"/>
      <w:lang w:eastAsia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budalanasjodur.sharepoint.com/sites/HMSassetslibrary/Assets/Sk&#253;rsluform%20me&#240;%20myn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494902191D4BDC9E3E6EC551AA7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E15D6-C24F-4751-A879-2CE8B6672A74}"/>
      </w:docPartPr>
      <w:docPartBody>
        <w:p w:rsidR="0038239F" w:rsidRPr="00134C0E" w:rsidRDefault="0038239F" w:rsidP="00197CC0">
          <w:pPr>
            <w:spacing w:after="0" w:line="240" w:lineRule="auto"/>
            <w:rPr>
              <w:color w:val="666666"/>
              <w:kern w:val="0"/>
              <w14:ligatures w14:val="none"/>
            </w:rPr>
          </w:pPr>
          <w:r w:rsidRPr="00134C0E">
            <w:rPr>
              <w:color w:val="666666"/>
              <w:kern w:val="0"/>
              <w14:ligatures w14:val="none"/>
            </w:rPr>
            <w:t>Lýsið í stuttu máli framvindu verkefnisins frá verkefnisbyrjun og helstu niðurstöðum sem hafa náðst.</w:t>
          </w:r>
        </w:p>
        <w:p w:rsidR="0038239F" w:rsidRDefault="0038239F" w:rsidP="00197CC0">
          <w:pPr>
            <w:rPr>
              <w:rFonts w:cs="Setimo"/>
              <w:i/>
              <w:iCs/>
            </w:rPr>
          </w:pPr>
        </w:p>
        <w:p w:rsidR="0038239F" w:rsidRDefault="0038239F" w:rsidP="00197CC0">
          <w:pPr>
            <w:rPr>
              <w:rFonts w:cs="Setimo"/>
              <w:i/>
              <w:iCs/>
            </w:rPr>
          </w:pPr>
        </w:p>
        <w:p w:rsidR="0038239F" w:rsidRDefault="0038239F" w:rsidP="00197CC0">
          <w:pPr>
            <w:rPr>
              <w:rFonts w:cs="Setimo"/>
              <w:i/>
              <w:iCs/>
            </w:rPr>
          </w:pPr>
        </w:p>
        <w:p w:rsidR="0038239F" w:rsidRDefault="0038239F" w:rsidP="00197CC0">
          <w:pPr>
            <w:rPr>
              <w:rFonts w:cs="Setimo"/>
              <w:i/>
              <w:iCs/>
            </w:rPr>
          </w:pPr>
        </w:p>
        <w:p w:rsidR="0038239F" w:rsidRDefault="0038239F" w:rsidP="00197CC0">
          <w:pPr>
            <w:rPr>
              <w:rFonts w:cs="Setimo"/>
              <w:i/>
              <w:iCs/>
            </w:rPr>
          </w:pPr>
        </w:p>
        <w:p w:rsidR="0038239F" w:rsidRDefault="0038239F" w:rsidP="00197CC0">
          <w:pPr>
            <w:rPr>
              <w:rFonts w:cs="Setimo"/>
              <w:i/>
              <w:iCs/>
            </w:rPr>
          </w:pPr>
        </w:p>
        <w:p w:rsidR="0038239F" w:rsidRDefault="0038239F" w:rsidP="00197CC0">
          <w:pPr>
            <w:rPr>
              <w:rFonts w:cs="Setimo"/>
              <w:i/>
              <w:iCs/>
            </w:rPr>
          </w:pPr>
        </w:p>
        <w:p w:rsidR="0038239F" w:rsidRDefault="0038239F" w:rsidP="00197CC0">
          <w:pPr>
            <w:rPr>
              <w:rFonts w:cs="Setimo"/>
              <w:i/>
              <w:iCs/>
            </w:rPr>
          </w:pPr>
        </w:p>
        <w:p w:rsidR="0038239F" w:rsidRDefault="0038239F" w:rsidP="00197CC0">
          <w:pPr>
            <w:rPr>
              <w:rFonts w:cs="Setimo"/>
              <w:i/>
              <w:iCs/>
            </w:rPr>
          </w:pPr>
        </w:p>
        <w:p w:rsidR="0038239F" w:rsidRDefault="0038239F" w:rsidP="00197CC0">
          <w:pPr>
            <w:rPr>
              <w:rFonts w:cs="Setimo"/>
              <w:i/>
              <w:iCs/>
            </w:rPr>
          </w:pPr>
        </w:p>
        <w:p w:rsidR="0038239F" w:rsidRDefault="0038239F" w:rsidP="00197CC0">
          <w:pPr>
            <w:rPr>
              <w:rFonts w:cs="Setimo"/>
              <w:i/>
              <w:iCs/>
            </w:rPr>
          </w:pPr>
        </w:p>
        <w:p w:rsidR="003B5020" w:rsidRDefault="003B5020"/>
      </w:docPartBody>
    </w:docPart>
    <w:docPart>
      <w:docPartPr>
        <w:name w:val="8262772846C340A2BCE04571258AB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6E298-04DB-4443-AF66-9578B48B0D0A}"/>
      </w:docPartPr>
      <w:docPartBody>
        <w:p w:rsidR="0038239F" w:rsidRPr="00F5717A" w:rsidRDefault="0038239F" w:rsidP="00197CC0">
          <w:pPr>
            <w:spacing w:after="0" w:line="240" w:lineRule="auto"/>
            <w:rPr>
              <w:color w:val="666666"/>
              <w:kern w:val="0"/>
              <w14:ligatures w14:val="none"/>
            </w:rPr>
          </w:pPr>
          <w:r w:rsidRPr="00F5717A">
            <w:rPr>
              <w:color w:val="666666"/>
              <w:kern w:val="0"/>
              <w14:ligatures w14:val="none"/>
            </w:rPr>
            <w:t xml:space="preserve">Hafa orðið breytingar á: </w:t>
          </w:r>
        </w:p>
        <w:p w:rsidR="0038239F" w:rsidRPr="00F5717A" w:rsidRDefault="0038239F" w:rsidP="0038239F">
          <w:pPr>
            <w:pStyle w:val="ListParagraph"/>
            <w:numPr>
              <w:ilvl w:val="0"/>
              <w:numId w:val="2"/>
            </w:numPr>
            <w:spacing w:after="0" w:line="240" w:lineRule="auto"/>
            <w:rPr>
              <w:color w:val="666666"/>
              <w:kern w:val="0"/>
              <w14:ligatures w14:val="none"/>
            </w:rPr>
          </w:pPr>
          <w:r w:rsidRPr="00F5717A">
            <w:rPr>
              <w:color w:val="666666"/>
              <w:kern w:val="0"/>
              <w14:ligatures w14:val="none"/>
            </w:rPr>
            <w:t>markmiðum verkefnisins?</w:t>
          </w:r>
        </w:p>
        <w:p w:rsidR="0038239F" w:rsidRDefault="0038239F" w:rsidP="0038239F">
          <w:pPr>
            <w:pStyle w:val="ListParagraph"/>
            <w:numPr>
              <w:ilvl w:val="0"/>
              <w:numId w:val="2"/>
            </w:numPr>
            <w:rPr>
              <w:color w:val="666666"/>
            </w:rPr>
          </w:pPr>
          <w:r w:rsidRPr="00F5717A">
            <w:rPr>
              <w:color w:val="666666"/>
              <w:kern w:val="0"/>
              <w14:ligatures w14:val="none"/>
            </w:rPr>
            <w:t>verkáætlun?</w:t>
          </w:r>
        </w:p>
        <w:p w:rsidR="0038239F" w:rsidRPr="00F5717A" w:rsidRDefault="0038239F" w:rsidP="0038239F">
          <w:pPr>
            <w:pStyle w:val="ListParagraph"/>
            <w:numPr>
              <w:ilvl w:val="0"/>
              <w:numId w:val="2"/>
            </w:numPr>
            <w:spacing w:after="0" w:line="240" w:lineRule="auto"/>
            <w:rPr>
              <w:color w:val="666666"/>
              <w:kern w:val="0"/>
              <w14:ligatures w14:val="none"/>
            </w:rPr>
          </w:pPr>
          <w:r>
            <w:rPr>
              <w:color w:val="666666"/>
            </w:rPr>
            <w:t>tímaáætlun?</w:t>
          </w:r>
        </w:p>
        <w:p w:rsidR="0038239F" w:rsidRPr="00F5717A" w:rsidRDefault="0038239F" w:rsidP="0038239F">
          <w:pPr>
            <w:pStyle w:val="ListParagraph"/>
            <w:numPr>
              <w:ilvl w:val="0"/>
              <w:numId w:val="2"/>
            </w:numPr>
            <w:spacing w:after="0" w:line="240" w:lineRule="auto"/>
            <w:rPr>
              <w:color w:val="666666"/>
              <w:kern w:val="0"/>
              <w14:ligatures w14:val="none"/>
            </w:rPr>
          </w:pPr>
          <w:r w:rsidRPr="00F5717A">
            <w:rPr>
              <w:color w:val="666666"/>
              <w:kern w:val="0"/>
              <w14:ligatures w14:val="none"/>
            </w:rPr>
            <w:t>verkefnisteymi?</w:t>
          </w:r>
        </w:p>
        <w:p w:rsidR="0038239F" w:rsidRPr="00F5717A" w:rsidRDefault="0038239F" w:rsidP="0038239F">
          <w:pPr>
            <w:pStyle w:val="ListParagraph"/>
            <w:numPr>
              <w:ilvl w:val="0"/>
              <w:numId w:val="2"/>
            </w:numPr>
            <w:spacing w:after="0" w:line="240" w:lineRule="auto"/>
            <w:rPr>
              <w:color w:val="666666"/>
              <w:kern w:val="0"/>
              <w14:ligatures w14:val="none"/>
            </w:rPr>
          </w:pPr>
          <w:r w:rsidRPr="00F5717A">
            <w:rPr>
              <w:color w:val="666666"/>
              <w:kern w:val="0"/>
              <w14:ligatures w14:val="none"/>
            </w:rPr>
            <w:t>fjárhagsáætlun?</w:t>
          </w:r>
        </w:p>
        <w:p w:rsidR="0038239F" w:rsidRPr="00F5717A" w:rsidRDefault="0038239F" w:rsidP="00197CC0">
          <w:pPr>
            <w:spacing w:after="0" w:line="240" w:lineRule="auto"/>
            <w:rPr>
              <w:color w:val="666666"/>
              <w:kern w:val="0"/>
              <w14:ligatures w14:val="none"/>
            </w:rPr>
          </w:pPr>
          <w:r w:rsidRPr="00F5717A">
            <w:rPr>
              <w:color w:val="666666"/>
              <w:kern w:val="0"/>
              <w14:ligatures w14:val="none"/>
            </w:rPr>
            <w:t>Ef já:</w:t>
          </w:r>
        </w:p>
        <w:p w:rsidR="0038239F" w:rsidRPr="00F5717A" w:rsidRDefault="0038239F" w:rsidP="0038239F">
          <w:pPr>
            <w:numPr>
              <w:ilvl w:val="0"/>
              <w:numId w:val="1"/>
            </w:numPr>
            <w:spacing w:after="0" w:line="240" w:lineRule="auto"/>
            <w:rPr>
              <w:color w:val="666666"/>
              <w:kern w:val="0"/>
              <w14:ligatures w14:val="none"/>
            </w:rPr>
          </w:pPr>
          <w:r w:rsidRPr="00F5717A">
            <w:rPr>
              <w:color w:val="666666"/>
              <w:kern w:val="0"/>
              <w14:ligatures w14:val="none"/>
            </w:rPr>
            <w:t>Hverjar eru breytingarnar?</w:t>
          </w:r>
        </w:p>
        <w:p w:rsidR="0038239F" w:rsidRPr="00F5717A" w:rsidRDefault="0038239F" w:rsidP="0038239F">
          <w:pPr>
            <w:numPr>
              <w:ilvl w:val="0"/>
              <w:numId w:val="1"/>
            </w:numPr>
            <w:spacing w:after="0" w:line="240" w:lineRule="auto"/>
            <w:rPr>
              <w:color w:val="666666"/>
              <w:kern w:val="0"/>
              <w14:ligatures w14:val="none"/>
            </w:rPr>
          </w:pPr>
          <w:r w:rsidRPr="00F5717A">
            <w:rPr>
              <w:color w:val="666666"/>
              <w:kern w:val="0"/>
              <w14:ligatures w14:val="none"/>
            </w:rPr>
            <w:t>Hver er ástæða þeirra?</w:t>
          </w:r>
        </w:p>
        <w:p w:rsidR="0038239F" w:rsidRPr="008759CA" w:rsidRDefault="0038239F" w:rsidP="0038239F">
          <w:pPr>
            <w:numPr>
              <w:ilvl w:val="0"/>
              <w:numId w:val="1"/>
            </w:numPr>
            <w:spacing w:after="0" w:line="240" w:lineRule="auto"/>
            <w:rPr>
              <w:color w:val="666666"/>
              <w:kern w:val="0"/>
              <w14:ligatures w14:val="none"/>
            </w:rPr>
          </w:pPr>
          <w:r w:rsidRPr="00F5717A">
            <w:rPr>
              <w:color w:val="666666"/>
              <w:kern w:val="0"/>
              <w14:ligatures w14:val="none"/>
            </w:rPr>
            <w:t>Hvaða áhrif hafa þær á framgang verkefnisins?</w:t>
          </w:r>
        </w:p>
        <w:p w:rsidR="0038239F" w:rsidRDefault="0038239F" w:rsidP="00197CC0">
          <w:pPr>
            <w:rPr>
              <w:rFonts w:cs="Setimo"/>
              <w:i/>
              <w:iCs/>
            </w:rPr>
          </w:pPr>
        </w:p>
        <w:p w:rsidR="003B5020" w:rsidRDefault="003B502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timo">
    <w:panose1 w:val="020B0603020204030204"/>
    <w:charset w:val="00"/>
    <w:family w:val="swiss"/>
    <w:pitch w:val="variable"/>
    <w:sig w:usb0="A00000EF" w:usb1="5000205B" w:usb2="00000008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76AD5"/>
    <w:multiLevelType w:val="multilevel"/>
    <w:tmpl w:val="801A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A0181"/>
    <w:multiLevelType w:val="hybridMultilevel"/>
    <w:tmpl w:val="18560F4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333489">
    <w:abstractNumId w:val="0"/>
  </w:num>
  <w:num w:numId="2" w16cid:durableId="1850827780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9F"/>
    <w:rsid w:val="002046DE"/>
    <w:rsid w:val="0038239F"/>
    <w:rsid w:val="003B5020"/>
    <w:rsid w:val="006975E9"/>
    <w:rsid w:val="006D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s-IS" w:eastAsia="is-I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239F"/>
    <w:rPr>
      <w:color w:val="666666"/>
    </w:rPr>
  </w:style>
  <w:style w:type="paragraph" w:styleId="ListParagraph">
    <w:name w:val="List Paragraph"/>
    <w:basedOn w:val="Normal"/>
    <w:uiPriority w:val="34"/>
    <w:qFormat/>
    <w:rsid w:val="0038239F"/>
    <w:pPr>
      <w:spacing w:line="259" w:lineRule="auto"/>
      <w:ind w:left="720"/>
      <w:contextualSpacing/>
    </w:pPr>
    <w:rPr>
      <w:rFonts w:eastAsiaTheme="minorHAnsi"/>
      <w:noProof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0bb0c2-d712-4357-80a0-83224b808bcd">
      <Terms xmlns="http://schemas.microsoft.com/office/infopath/2007/PartnerControls"/>
    </lcf76f155ced4ddcb4097134ff3c332f>
    <TaxCatchAll xmlns="006b6bb4-d8f4-4e4b-a1a4-df2df6fac2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191658777754BB1074A3F80A365FE" ma:contentTypeVersion="11" ma:contentTypeDescription="Create a new document." ma:contentTypeScope="" ma:versionID="225f928d9e49aed2eb7e1ea7b07e8e0d">
  <xsd:schema xmlns:xsd="http://www.w3.org/2001/XMLSchema" xmlns:xs="http://www.w3.org/2001/XMLSchema" xmlns:p="http://schemas.microsoft.com/office/2006/metadata/properties" xmlns:ns2="420bb0c2-d712-4357-80a0-83224b808bcd" xmlns:ns3="006b6bb4-d8f4-4e4b-a1a4-df2df6fac2f7" targetNamespace="http://schemas.microsoft.com/office/2006/metadata/properties" ma:root="true" ma:fieldsID="1b89b4b53e567f1dc2aec0ac48a5f111" ns2:_="" ns3:_="">
    <xsd:import namespace="420bb0c2-d712-4357-80a0-83224b808bcd"/>
    <xsd:import namespace="006b6bb4-d8f4-4e4b-a1a4-df2df6fac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bb0c2-d712-4357-80a0-83224b808b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7db9b6-40a3-4708-b1b6-f5068748a9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b6bb4-d8f4-4e4b-a1a4-df2df6fac2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a4558b3-1214-472a-835a-fcf3c907511a}" ma:internalName="TaxCatchAll" ma:showField="CatchAllData" ma:web="006b6bb4-d8f4-4e4b-a1a4-df2df6fac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EF6F90-88B7-41C8-AB72-50161C848A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CB4A22-7D06-4E8E-96F0-1A464B3E56A2}">
  <ds:schemaRefs>
    <ds:schemaRef ds:uri="http://schemas.microsoft.com/office/2006/metadata/properties"/>
    <ds:schemaRef ds:uri="http://schemas.microsoft.com/office/infopath/2007/PartnerControls"/>
    <ds:schemaRef ds:uri="420bb0c2-d712-4357-80a0-83224b808bcd"/>
    <ds:schemaRef ds:uri="006b6bb4-d8f4-4e4b-a1a4-df2df6fac2f7"/>
  </ds:schemaRefs>
</ds:datastoreItem>
</file>

<file path=customXml/itemProps3.xml><?xml version="1.0" encoding="utf-8"?>
<ds:datastoreItem xmlns:ds="http://schemas.openxmlformats.org/officeDocument/2006/customXml" ds:itemID="{26249940-8E11-4C6D-805B-A9D2D19162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A1E5A2-9C53-4A36-BE30-016AD298B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0bb0c2-d712-4357-80a0-83224b808bcd"/>
    <ds:schemaRef ds:uri="006b6bb4-d8f4-4e4b-a1a4-df2df6fac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Skýrsluform%20með%20mynd</Template>
  <TotalTime>1302</TotalTime>
  <Pages>1</Pages>
  <Words>63</Words>
  <Characters>423</Characters>
  <Application>Microsoft Office Word</Application>
  <DocSecurity>0</DocSecurity>
  <Lines>38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Elísabet Sunna Gunnarsdóttir - HMS</dc:creator>
  <cp:keywords/>
  <dc:description/>
  <cp:lastModifiedBy>Elísabet Sunna Gunnarsdóttir - HMS</cp:lastModifiedBy>
  <cp:revision>62</cp:revision>
  <dcterms:created xsi:type="dcterms:W3CDTF">2026-07-13T14:21:00Z</dcterms:created>
  <dcterms:modified xsi:type="dcterms:W3CDTF">2026-07-14T13:42:00Z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0x010100585191658777754BB1074A3F80A365FE</vt:lpwstr>
  </property>
  <property fmtid="{D5CDD505-2E9C-101B-9397-08002B2CF9AE}" pid="3" name="_dlc_DocIdItemGuid">
    <vt:lpwstr>badd8e4d-c1f4-4c7b-bc45-aefc2eaac430</vt:lpwstr>
  </property>
  <property fmtid="{D5CDD505-2E9C-101B-9397-08002B2CF9AE}" pid="4" name="MediaServiceImageTags">
    <vt:lpwstr/>
  </property>
</Properties>
</file>