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7D2AC" w14:textId="77777777" w:rsidR="00047C37" w:rsidRPr="003C4CE4" w:rsidRDefault="006E2E75" w:rsidP="00EA7CEE">
      <w:pPr>
        <w:rPr>
          <w:rFonts w:ascii="Setimo" w:hAnsi="Setimo" w:cs="Setimo"/>
        </w:rPr>
      </w:pPr>
      <w:r w:rsidRPr="003C4CE4">
        <w:rPr>
          <w:rFonts w:ascii="Setimo" w:hAnsi="Setimo" w:cs="Setimo"/>
        </w:rPr>
        <w:br/>
      </w:r>
      <w:r w:rsidR="006B0402" w:rsidRPr="003C4CE4">
        <w:rPr>
          <w:rFonts w:ascii="Setimo" w:hAnsi="Setimo" w:cs="Setimo"/>
        </w:rPr>
        <w:br/>
      </w:r>
    </w:p>
    <w:p w14:paraId="6DEC6B94" w14:textId="77777777" w:rsidR="0089657B" w:rsidRPr="0089657B" w:rsidRDefault="00AE28CD">
      <w:pPr>
        <w:pStyle w:val="Subtitle"/>
        <w:spacing w:line="360" w:lineRule="auto"/>
      </w:pPr>
      <w:r w:rsidRPr="00AE28CD">
        <w:rPr>
          <w:color w:val="AB6604"/>
        </w:rPr>
        <w:t>Grant year</w:t>
      </w:r>
    </w:p>
    <w:p w14:paraId="5EE3EAA1" w14:textId="77777777" w:rsidR="0089657B" w:rsidRPr="0089657B" w:rsidRDefault="008C25DF" w:rsidP="006C5E80">
      <w:r w:rsidRPr="008C25DF">
        <w:rPr>
          <w:rFonts w:ascii="Setimo" w:hAnsi="Setimo" w:cs="Setimo"/>
          <w:b/>
          <w:bCs/>
          <w:sz w:val="72"/>
          <w:szCs w:val="72"/>
        </w:rPr>
        <w:t>Project title</w:t>
      </w:r>
    </w:p>
    <w:p w14:paraId="622BAE8C" w14:textId="49BD95D6" w:rsidR="0089657B" w:rsidRPr="0089657B" w:rsidRDefault="00FD621E" w:rsidP="00055BD3">
      <w:r>
        <w:rPr>
          <w:rFonts w:ascii="Setimo" w:hAnsi="Setimo" w:cs="Setimo"/>
          <w:b/>
          <w:bCs/>
          <w:sz w:val="32"/>
          <w:szCs w:val="32"/>
        </w:rPr>
        <w:t xml:space="preserve">Project </w:t>
      </w:r>
      <w:r w:rsidR="00685F89" w:rsidRPr="00685F89">
        <w:rPr>
          <w:rFonts w:ascii="Setimo" w:hAnsi="Setimo" w:cs="Setimo"/>
          <w:b/>
          <w:bCs/>
          <w:sz w:val="32"/>
          <w:szCs w:val="32"/>
        </w:rPr>
        <w:t>funded by Asku</w:t>
      </w:r>
      <w:r>
        <w:rPr>
          <w:rFonts w:ascii="Setimo" w:hAnsi="Setimo" w:cs="Setimo"/>
          <w:b/>
          <w:bCs/>
          <w:sz w:val="32"/>
          <w:szCs w:val="32"/>
        </w:rPr>
        <w:t xml:space="preserve">r - </w:t>
      </w:r>
      <w:r w:rsidR="00685F89" w:rsidRPr="00685F89">
        <w:rPr>
          <w:rFonts w:ascii="Setimo" w:hAnsi="Setimo" w:cs="Setimo"/>
          <w:b/>
          <w:bCs/>
          <w:sz w:val="32"/>
          <w:szCs w:val="32"/>
        </w:rPr>
        <w:t>mannvirkjarannsóknarsjóður</w:t>
      </w:r>
    </w:p>
    <w:p w14:paraId="012AE505" w14:textId="593836A1" w:rsidR="006E2E75" w:rsidRPr="003C4CE4" w:rsidRDefault="006E2E75" w:rsidP="00EA7CEE">
      <w:pPr>
        <w:rPr>
          <w:rFonts w:ascii="Setimo" w:hAnsi="Setimo" w:cs="Setimo"/>
        </w:rPr>
      </w:pPr>
    </w:p>
    <w:p w14:paraId="23472DB1" w14:textId="6F4AA19D" w:rsidR="000F4694" w:rsidRDefault="000F4694">
      <w:pPr>
        <w:rPr>
          <w:rFonts w:ascii="Setimo" w:hAnsi="Setimo" w:cs="Setimo"/>
        </w:rPr>
      </w:pPr>
    </w:p>
    <w:p w14:paraId="65D3082F" w14:textId="4210C638" w:rsidR="00B520B6" w:rsidRDefault="00B520B6">
      <w:pPr>
        <w:rPr>
          <w:rFonts w:ascii="Setimo" w:hAnsi="Setimo" w:cs="Setimo"/>
        </w:rPr>
      </w:pPr>
    </w:p>
    <w:p w14:paraId="7190E371" w14:textId="77777777" w:rsidR="00833631" w:rsidRDefault="00833631">
      <w:pPr>
        <w:rPr>
          <w:rFonts w:cs="Setimo"/>
          <w:color w:val="0F4761" w:themeColor="accent1" w:themeShade="BF"/>
          <w:sz w:val="28"/>
          <w:szCs w:val="28"/>
        </w:rPr>
      </w:pPr>
    </w:p>
    <w:p w14:paraId="65A0A68A" w14:textId="705F8805" w:rsidR="006E2E75" w:rsidRPr="003C4CE4" w:rsidRDefault="00193B7E">
      <w:pPr>
        <w:rPr>
          <w:rFonts w:ascii="Setimo" w:hAnsi="Setimo" w:cs="Setimo"/>
        </w:rPr>
      </w:pPr>
      <w:r>
        <w:rPr>
          <w:rFonts w:ascii="Setimo" w:hAnsi="Setimo" w:cs="Setimo"/>
        </w:rPr>
        <mc:AlternateContent>
          <mc:Choice Requires="wpg">
            <w:drawing>
              <wp:anchor distT="0" distB="0" distL="114300" distR="114300" simplePos="0" relativeHeight="251662336" behindDoc="0" locked="0" layoutInCell="1" allowOverlap="1" wp14:anchorId="1BF21690" wp14:editId="598D31BE">
                <wp:simplePos x="0" y="0"/>
                <wp:positionH relativeFrom="page">
                  <wp:posOffset>-1</wp:posOffset>
                </wp:positionH>
                <wp:positionV relativeFrom="paragraph">
                  <wp:posOffset>269688</wp:posOffset>
                </wp:positionV>
                <wp:extent cx="7533640" cy="5992014"/>
                <wp:effectExtent l="0" t="0" r="0" b="8890"/>
                <wp:wrapNone/>
                <wp:docPr id="1288863572" name="Group 6"/>
                <wp:cNvGraphicFramePr/>
                <a:graphic xmlns:a="http://schemas.openxmlformats.org/drawingml/2006/main">
                  <a:graphicData uri="http://schemas.microsoft.com/office/word/2010/wordprocessingGroup">
                    <wpg:wgp>
                      <wpg:cNvGrpSpPr/>
                      <wpg:grpSpPr>
                        <a:xfrm>
                          <a:off x="0" y="0"/>
                          <a:ext cx="7533640" cy="5992014"/>
                          <a:chOff x="-26895" y="0"/>
                          <a:chExt cx="7533640" cy="5992014"/>
                        </a:xfrm>
                      </wpg:grpSpPr>
                      <pic:pic xmlns:pic="http://schemas.openxmlformats.org/drawingml/2006/picture">
                        <pic:nvPicPr>
                          <pic:cNvPr id="1161811315"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l="7412" t="3911" r="14309" b="6554"/>
                          <a:stretch>
                            <a:fillRect/>
                          </a:stretch>
                        </pic:blipFill>
                        <pic:spPr bwMode="auto">
                          <a:xfrm>
                            <a:off x="-26895" y="1145059"/>
                            <a:ext cx="7533640" cy="4846955"/>
                          </a:xfrm>
                          <a:prstGeom prst="rect">
                            <a:avLst/>
                          </a:prstGeom>
                          <a:ln>
                            <a:noFill/>
                          </a:ln>
                          <a:extLst>
                            <a:ext uri="{53640926-AAD7-44D8-BBD7-CCE9431645EC}">
                              <a14:shadowObscured xmlns:a14="http://schemas.microsoft.com/office/drawing/2010/main"/>
                            </a:ext>
                          </a:extLst>
                        </pic:spPr>
                      </pic:pic>
                      <wpg:grpSp>
                        <wpg:cNvPr id="1372796675" name="Group 5"/>
                        <wpg:cNvGrpSpPr/>
                        <wpg:grpSpPr>
                          <a:xfrm>
                            <a:off x="518983" y="0"/>
                            <a:ext cx="6465244" cy="547987"/>
                            <a:chOff x="0" y="0"/>
                            <a:chExt cx="6465244" cy="547987"/>
                          </a:xfrm>
                        </wpg:grpSpPr>
                        <pic:pic xmlns:pic="http://schemas.openxmlformats.org/drawingml/2006/picture">
                          <pic:nvPicPr>
                            <pic:cNvPr id="2007357871" name="Picture 5"/>
                            <pic:cNvPicPr>
                              <a:picLocks noChangeAspect="1"/>
                            </pic:cNvPicPr>
                          </pic:nvPicPr>
                          <pic:blipFill rotWithShape="1">
                            <a:blip r:embed="rId12" cstate="print">
                              <a:extLst>
                                <a:ext uri="{28A0092B-C50C-407E-A947-70E740481C1C}">
                                  <a14:useLocalDpi xmlns:a14="http://schemas.microsoft.com/office/drawing/2010/main" val="0"/>
                                </a:ext>
                              </a:extLst>
                            </a:blip>
                            <a:srcRect l="1" t="-10351" r="-2770" b="-6649"/>
                            <a:stretch>
                              <a:fillRect/>
                            </a:stretch>
                          </pic:blipFill>
                          <pic:spPr bwMode="auto">
                            <a:xfrm>
                              <a:off x="0" y="8237"/>
                              <a:ext cx="2063750" cy="539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01843657" name="Picture 4"/>
                            <pic:cNvPicPr>
                              <a:picLocks noChangeAspect="1"/>
                            </pic:cNvPicPr>
                          </pic:nvPicPr>
                          <pic:blipFill rotWithShape="1">
                            <a:blip r:embed="rId13">
                              <a:extLst>
                                <a:ext uri="{28A0092B-C50C-407E-A947-70E740481C1C}">
                                  <a14:useLocalDpi xmlns:a14="http://schemas.microsoft.com/office/drawing/2010/main" val="0"/>
                                </a:ext>
                              </a:extLst>
                            </a:blip>
                            <a:srcRect l="9203" t="25183" r="31889" b="30525"/>
                            <a:stretch>
                              <a:fillRect/>
                            </a:stretch>
                          </pic:blipFill>
                          <pic:spPr bwMode="auto">
                            <a:xfrm>
                              <a:off x="2240692" y="8237"/>
                              <a:ext cx="2085975" cy="539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0777699" name="Picture 2"/>
                            <pic:cNvPicPr>
                              <a:picLocks noChangeAspect="1"/>
                            </pic:cNvPicPr>
                          </pic:nvPicPr>
                          <pic:blipFill rotWithShape="1">
                            <a:blip r:embed="rId14">
                              <a:extLst>
                                <a:ext uri="{28A0092B-C50C-407E-A947-70E740481C1C}">
                                  <a14:useLocalDpi xmlns:a14="http://schemas.microsoft.com/office/drawing/2010/main" val="0"/>
                                </a:ext>
                              </a:extLst>
                            </a:blip>
                            <a:srcRect l="8676" t="25209" r="33754" b="30515"/>
                            <a:stretch>
                              <a:fillRect/>
                            </a:stretch>
                          </pic:blipFill>
                          <pic:spPr bwMode="auto">
                            <a:xfrm>
                              <a:off x="4423719" y="0"/>
                              <a:ext cx="2041525" cy="539750"/>
                            </a:xfrm>
                            <a:prstGeom prst="rect">
                              <a:avLst/>
                            </a:prstGeom>
                            <a:ln>
                              <a:noFill/>
                            </a:ln>
                            <a:extLst>
                              <a:ext uri="{53640926-AAD7-44D8-BBD7-CCE9431645EC}">
                                <a14:shadowObscured xmlns:a14="http://schemas.microsoft.com/office/drawing/2010/main"/>
                              </a:ext>
                            </a:extLst>
                          </pic:spPr>
                        </pic:pic>
                      </wpg:grpSp>
                    </wpg:wgp>
                  </a:graphicData>
                </a:graphic>
              </wp:anchor>
            </w:drawing>
          </mc:Choice>
          <mc:Fallback>
            <w:pict>
              <v:group w14:anchorId="1EBFD412" id="Group 6" o:spid="_x0000_s1026" style="position:absolute;margin-left:0;margin-top:21.25pt;width:593.2pt;height:471.8pt;z-index:251662336;mso-position-horizontal-relative:page" coordorigin="-268" coordsize="75336,599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68;top:11450;width:75335;height:48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">
                  <v:imagedata r:id="rId15" o:title="" croptop="2563f" cropbottom="4295f" cropleft="4858f" cropright="9378f"/>
                </v:shape>
                <v:group id="Group 5" o:spid="_x0000_s1028" style="position:absolute;left:5189;width:64653;height:5479" coordsize="64652,5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">
                  <v:shape id="Picture 5" o:spid="_x0000_s1029" type="#_x0000_t75" style="position:absolute;top:82;width:20637;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">
                    <v:imagedata r:id="rId16" o:title="" croptop="-6784f" cropbottom="-4357f" cropleft="1f" cropright="-1815f"/>
                  </v:shape>
                  <v:shape id="Picture 4" o:spid="_x0000_s1030" type="#_x0000_t75" style="position:absolute;left:22406;top:82;width:20860;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">
                    <v:imagedata r:id="rId17" o:title="" croptop="16504f" cropbottom="20005f" cropleft="6031f" cropright="20899f"/>
                  </v:shape>
                  <v:shape id="Picture 2" o:spid="_x0000_s1031" type="#_x0000_t75" style="position:absolute;left:44237;width:20415;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">
                    <v:imagedata r:id="rId18" o:title="" croptop="16521f" cropbottom="19998f" cropleft="5686f" cropright="22121f"/>
                  </v:shape>
                </v:group>
                <w10:wrap anchorx="page"/>
              </v:group>
            </w:pict>
          </mc:Fallback>
        </mc:AlternateContent>
      </w:r>
      <w:r w:rsidR="006E2E75" w:rsidRPr="003C4CE4">
        <w:rPr>
          <w:rFonts w:ascii="Setimo" w:hAnsi="Setimo" w:cs="Setimo"/>
        </w:rPr>
        <w:br w:type="page"/>
      </w:r>
    </w:p>
    <w:p w14:paraId="7782415F" w14:textId="77777777" w:rsidR="0089657B" w:rsidRPr="0089657B" w:rsidRDefault="009236C6" w:rsidP="00210EF9">
      <w:r w:rsidRPr="009236C6">
        <w:rPr>
          <w:color w:val="0F4761"/>
          <w:sz w:val="28"/>
          <w:szCs w:val="28"/>
        </w:rPr>
        <w:lastRenderedPageBreak/>
        <w:t>Final report publication</w:t>
      </w:r>
    </w:p>
    <w:tbl>
      <w:tblPr>
        <w:tblStyle w:val="TableGrid"/>
        <w:tblW w:w="0" w:type="auto"/>
        <w:tblLook w:val="04A0" w:firstRow="1" w:lastRow="0" w:firstColumn="1" w:lastColumn="0" w:noHBand="0" w:noVBand="1"/>
      </w:tblPr>
      <w:tblGrid>
        <w:gridCol w:w="1696"/>
        <w:gridCol w:w="2268"/>
        <w:gridCol w:w="5052"/>
      </w:tblGrid>
      <w:tr w:rsidR="00E43B77" w:rsidRPr="003C4CE4" w14:paraId="0DBD7CCB" w14:textId="176E90D0" w:rsidTr="00E43B77">
        <w:tc>
          <w:tcPr>
            <w:tcW w:w="1696" w:type="dxa"/>
            <w:shd w:val="clear" w:color="auto" w:fill="D8E6E8"/>
          </w:tcPr>
          <w:p w14:paraId="4A33818E" w14:textId="73556714" w:rsidR="00E43B77" w:rsidRPr="003C4CE4" w:rsidRDefault="00647AC6" w:rsidP="00647AC6">
            <w:pPr>
              <w:spacing w:line="259" w:lineRule="auto"/>
              <w:rPr>
                <w:rFonts w:cs="Setimo"/>
                <w:b/>
                <w:bCs/>
              </w:rPr>
            </w:pPr>
            <w:r w:rsidRPr="00647AC6">
              <w:rPr>
                <w:b/>
                <w:bCs/>
                <w:color w:val="000000"/>
              </w:rPr>
              <w:t>Date</w:t>
            </w:r>
          </w:p>
        </w:tc>
        <w:tc>
          <w:tcPr>
            <w:tcW w:w="2268" w:type="dxa"/>
            <w:shd w:val="clear" w:color="auto" w:fill="D8E6E8"/>
          </w:tcPr>
          <w:p w14:paraId="34FDF56F" w14:textId="2DD06659" w:rsidR="00E43B77" w:rsidRPr="003C4CE4" w:rsidRDefault="00020212" w:rsidP="00020212">
            <w:pPr>
              <w:spacing w:line="259" w:lineRule="auto"/>
              <w:rPr>
                <w:rFonts w:cs="Setimo"/>
                <w:b/>
                <w:bCs/>
              </w:rPr>
            </w:pPr>
            <w:r w:rsidRPr="00020212">
              <w:rPr>
                <w:b/>
                <w:bCs/>
                <w:color w:val="000000"/>
              </w:rPr>
              <w:t>Case number</w:t>
            </w:r>
          </w:p>
        </w:tc>
        <w:tc>
          <w:tcPr>
            <w:tcW w:w="5052" w:type="dxa"/>
            <w:shd w:val="clear" w:color="auto" w:fill="D8E6E8"/>
          </w:tcPr>
          <w:p w14:paraId="07B62766" w14:textId="73DF6597" w:rsidR="00E43B77" w:rsidRPr="003C4CE4" w:rsidRDefault="00677F9F" w:rsidP="00677F9F">
            <w:pPr>
              <w:spacing w:line="259" w:lineRule="auto"/>
              <w:rPr>
                <w:rFonts w:cs="Setimo"/>
                <w:b/>
                <w:bCs/>
              </w:rPr>
            </w:pPr>
            <w:r w:rsidRPr="00677F9F">
              <w:rPr>
                <w:b/>
                <w:bCs/>
                <w:color w:val="000000"/>
              </w:rPr>
              <w:t>Project focus area</w:t>
            </w:r>
          </w:p>
        </w:tc>
      </w:tr>
      <w:tr w:rsidR="00E43B77" w:rsidRPr="003C4CE4" w14:paraId="35C9EC68" w14:textId="7212317E" w:rsidTr="00E43B77">
        <w:tc>
          <w:tcPr>
            <w:tcW w:w="1696" w:type="dxa"/>
          </w:tcPr>
          <w:p w14:paraId="39692694" w14:textId="39C82947" w:rsidR="00E43B77" w:rsidRPr="003C4CE4" w:rsidRDefault="00E43B77" w:rsidP="00C17E8D">
            <w:pPr>
              <w:rPr>
                <w:rFonts w:cs="Setimo"/>
                <w:i/>
                <w:iCs/>
              </w:rPr>
            </w:pPr>
          </w:p>
        </w:tc>
        <w:tc>
          <w:tcPr>
            <w:tcW w:w="2268" w:type="dxa"/>
          </w:tcPr>
          <w:p w14:paraId="11F9C366" w14:textId="2B658CDF" w:rsidR="00E43B77" w:rsidRPr="003C4CE4" w:rsidRDefault="00E43B77" w:rsidP="00C17E8D">
            <w:pPr>
              <w:rPr>
                <w:rFonts w:cs="Setimo"/>
                <w:i/>
                <w:iCs/>
              </w:rPr>
            </w:pPr>
          </w:p>
        </w:tc>
        <w:tc>
          <w:tcPr>
            <w:tcW w:w="5052" w:type="dxa"/>
          </w:tcPr>
          <w:p w14:paraId="3F01ACE1" w14:textId="77777777" w:rsidR="00E43B77" w:rsidRPr="003C4CE4" w:rsidRDefault="00E43B77" w:rsidP="00C17E8D">
            <w:pPr>
              <w:rPr>
                <w:rFonts w:cs="Setimo"/>
                <w:i/>
                <w:iCs/>
              </w:rPr>
            </w:pPr>
          </w:p>
        </w:tc>
      </w:tr>
    </w:tbl>
    <w:p w14:paraId="475C727A" w14:textId="3ABB1629" w:rsidR="004F446C" w:rsidRPr="003C4CE4" w:rsidRDefault="004F446C" w:rsidP="004F446C">
      <w:pPr>
        <w:rPr>
          <w:rFonts w:cs="Setimo"/>
        </w:rPr>
      </w:pPr>
    </w:p>
    <w:p w14:paraId="75CF5047" w14:textId="77777777" w:rsidR="0089657B" w:rsidRPr="0089657B" w:rsidRDefault="00AB1AC2" w:rsidP="00240B39">
      <w:r w:rsidRPr="00AB1AC2">
        <w:rPr>
          <w:color w:val="0F4761"/>
          <w:sz w:val="28"/>
          <w:szCs w:val="28"/>
        </w:rPr>
        <w:t>Prepared by</w:t>
      </w:r>
    </w:p>
    <w:p w14:paraId="41ED2931" w14:textId="77777777" w:rsidR="0089657B" w:rsidRPr="0089657B" w:rsidRDefault="005B0ACA" w:rsidP="00423BC3">
      <w:r w:rsidRPr="005B0ACA">
        <w:t>The results and outputs of the project are the property of the grant recipient once the final report has been approved. Participants in research projects are encouraged to enter into agreements among themselves regarding ownership and rights to use the results, as well as patent applications. Unless otherwise agreed, grant recipients own the results and outputs of projects in proportion to each party’s contribution.</w:t>
      </w:r>
    </w:p>
    <w:tbl>
      <w:tblPr>
        <w:tblStyle w:val="TableGrid"/>
        <w:tblW w:w="9067" w:type="dxa"/>
        <w:tblLook w:val="04A0" w:firstRow="1" w:lastRow="0" w:firstColumn="1" w:lastColumn="0" w:noHBand="0" w:noVBand="1"/>
      </w:tblPr>
      <w:tblGrid>
        <w:gridCol w:w="2830"/>
        <w:gridCol w:w="6237"/>
      </w:tblGrid>
      <w:tr w:rsidR="00E43B77" w:rsidRPr="003C4CE4" w14:paraId="3B35A813" w14:textId="77777777" w:rsidTr="00E43B77">
        <w:tc>
          <w:tcPr>
            <w:tcW w:w="2830" w:type="dxa"/>
            <w:shd w:val="clear" w:color="auto" w:fill="D8E6E8"/>
          </w:tcPr>
          <w:p w14:paraId="6BE3BC80" w14:textId="760FB2B3" w:rsidR="00E43B77" w:rsidRPr="003C4CE4" w:rsidRDefault="000A2BA2" w:rsidP="000A2BA2">
            <w:pPr>
              <w:spacing w:line="259" w:lineRule="auto"/>
              <w:rPr>
                <w:rFonts w:cs="Setimo"/>
                <w:b/>
                <w:bCs/>
              </w:rPr>
            </w:pPr>
            <w:r w:rsidRPr="000A2BA2">
              <w:rPr>
                <w:b/>
                <w:bCs/>
                <w:color w:val="000000"/>
              </w:rPr>
              <w:t>Participant</w:t>
            </w:r>
          </w:p>
        </w:tc>
        <w:tc>
          <w:tcPr>
            <w:tcW w:w="6237" w:type="dxa"/>
            <w:shd w:val="clear" w:color="auto" w:fill="D8E6E8"/>
          </w:tcPr>
          <w:p w14:paraId="1AC37AB4" w14:textId="10AC978B" w:rsidR="00E43B77" w:rsidRPr="003C4CE4" w:rsidRDefault="007A5B14" w:rsidP="007A5B14">
            <w:pPr>
              <w:spacing w:line="259" w:lineRule="auto"/>
              <w:rPr>
                <w:rFonts w:cs="Setimo"/>
                <w:b/>
                <w:bCs/>
              </w:rPr>
            </w:pPr>
            <w:r w:rsidRPr="007A5B14">
              <w:rPr>
                <w:b/>
                <w:bCs/>
                <w:color w:val="000000"/>
              </w:rPr>
              <w:t>Participant contribution</w:t>
            </w:r>
          </w:p>
        </w:tc>
      </w:tr>
      <w:tr w:rsidR="00E43B77" w:rsidRPr="003C4CE4" w14:paraId="148686BC" w14:textId="77777777" w:rsidTr="00E43B77">
        <w:tc>
          <w:tcPr>
            <w:tcW w:w="2830" w:type="dxa"/>
          </w:tcPr>
          <w:p w14:paraId="147DAB02" w14:textId="143F8194" w:rsidR="00E43B77" w:rsidRPr="003C4CE4" w:rsidRDefault="00E43B77" w:rsidP="00C17E8D">
            <w:pPr>
              <w:rPr>
                <w:rFonts w:cs="Setimo"/>
                <w:i/>
                <w:iCs/>
              </w:rPr>
            </w:pPr>
          </w:p>
        </w:tc>
        <w:tc>
          <w:tcPr>
            <w:tcW w:w="6237" w:type="dxa"/>
          </w:tcPr>
          <w:p w14:paraId="341637DB" w14:textId="635AD325" w:rsidR="00E43B77" w:rsidRPr="003C4CE4" w:rsidRDefault="00E43B77" w:rsidP="00C17E8D">
            <w:pPr>
              <w:rPr>
                <w:rFonts w:cs="Setimo"/>
                <w:i/>
                <w:iCs/>
              </w:rPr>
            </w:pPr>
          </w:p>
        </w:tc>
      </w:tr>
      <w:tr w:rsidR="00E43B77" w:rsidRPr="003C4CE4" w14:paraId="6FAA8773" w14:textId="77777777" w:rsidTr="00E43B77">
        <w:tc>
          <w:tcPr>
            <w:tcW w:w="2830" w:type="dxa"/>
          </w:tcPr>
          <w:p w14:paraId="78D8CB61" w14:textId="77777777" w:rsidR="00E43B77" w:rsidRPr="003C4CE4" w:rsidRDefault="00E43B77" w:rsidP="00C17E8D">
            <w:pPr>
              <w:rPr>
                <w:rFonts w:cs="Setimo"/>
                <w:i/>
                <w:iCs/>
              </w:rPr>
            </w:pPr>
          </w:p>
        </w:tc>
        <w:tc>
          <w:tcPr>
            <w:tcW w:w="6237" w:type="dxa"/>
          </w:tcPr>
          <w:p w14:paraId="2FFF4944" w14:textId="77777777" w:rsidR="00E43B77" w:rsidRPr="003C4CE4" w:rsidRDefault="00E43B77" w:rsidP="00C17E8D">
            <w:pPr>
              <w:rPr>
                <w:rFonts w:cs="Setimo"/>
                <w:i/>
                <w:iCs/>
              </w:rPr>
            </w:pPr>
          </w:p>
        </w:tc>
      </w:tr>
      <w:tr w:rsidR="00E43B77" w:rsidRPr="003C4CE4" w14:paraId="44E1BD17" w14:textId="77777777" w:rsidTr="00E43B77">
        <w:tc>
          <w:tcPr>
            <w:tcW w:w="2830" w:type="dxa"/>
          </w:tcPr>
          <w:p w14:paraId="340B8B3C" w14:textId="77777777" w:rsidR="00E43B77" w:rsidRPr="003C4CE4" w:rsidRDefault="00E43B77" w:rsidP="00C17E8D">
            <w:pPr>
              <w:rPr>
                <w:rFonts w:cs="Setimo"/>
                <w:i/>
                <w:iCs/>
              </w:rPr>
            </w:pPr>
          </w:p>
        </w:tc>
        <w:tc>
          <w:tcPr>
            <w:tcW w:w="6237" w:type="dxa"/>
          </w:tcPr>
          <w:p w14:paraId="39E943FB" w14:textId="77777777" w:rsidR="00E43B77" w:rsidRPr="003C4CE4" w:rsidRDefault="00E43B77" w:rsidP="00C17E8D">
            <w:pPr>
              <w:rPr>
                <w:rFonts w:cs="Setimo"/>
                <w:i/>
                <w:iCs/>
              </w:rPr>
            </w:pPr>
          </w:p>
        </w:tc>
      </w:tr>
      <w:tr w:rsidR="00E43B77" w:rsidRPr="003C4CE4" w14:paraId="451E23E4" w14:textId="77777777" w:rsidTr="00E43B77">
        <w:tc>
          <w:tcPr>
            <w:tcW w:w="2830" w:type="dxa"/>
          </w:tcPr>
          <w:p w14:paraId="231FEB15" w14:textId="77777777" w:rsidR="00E43B77" w:rsidRPr="003C4CE4" w:rsidRDefault="00E43B77" w:rsidP="00C17E8D">
            <w:pPr>
              <w:rPr>
                <w:rFonts w:cs="Setimo"/>
                <w:i/>
                <w:iCs/>
              </w:rPr>
            </w:pPr>
          </w:p>
        </w:tc>
        <w:tc>
          <w:tcPr>
            <w:tcW w:w="6237" w:type="dxa"/>
          </w:tcPr>
          <w:p w14:paraId="1A8A424C" w14:textId="77777777" w:rsidR="00E43B77" w:rsidRPr="003C4CE4" w:rsidRDefault="00E43B77" w:rsidP="00C17E8D">
            <w:pPr>
              <w:rPr>
                <w:rFonts w:cs="Setimo"/>
                <w:i/>
                <w:iCs/>
              </w:rPr>
            </w:pPr>
          </w:p>
        </w:tc>
      </w:tr>
    </w:tbl>
    <w:p w14:paraId="76AE4E25" w14:textId="77777777" w:rsidR="008D0441" w:rsidRPr="003C4CE4" w:rsidRDefault="008D0441" w:rsidP="00EA7CEE">
      <w:pPr>
        <w:rPr>
          <w:rFonts w:cs="Setimo"/>
        </w:rPr>
      </w:pPr>
    </w:p>
    <w:p w14:paraId="32FDB2CF" w14:textId="77777777" w:rsidR="007771A9" w:rsidRPr="003C4CE4" w:rsidRDefault="007771A9">
      <w:pPr>
        <w:rPr>
          <w:rFonts w:cs="Setimo"/>
        </w:rPr>
        <w:sectPr w:rsidR="007771A9" w:rsidRPr="003C4CE4" w:rsidSect="006840B0">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pgNumType w:start="0"/>
          <w:cols w:space="708"/>
          <w:docGrid w:linePitch="360"/>
        </w:sectPr>
      </w:pPr>
    </w:p>
    <w:sdt>
      <w:sdtPr>
        <w:rPr>
          <w:b/>
          <w:bCs/>
          <w:color w:val="0A2F41" w:themeColor="accent1" w:themeShade="80"/>
          <w:sz w:val="28"/>
          <w:szCs w:val="28"/>
        </w:rPr>
        <w:id w:val="1667059716"/>
        <w:docPartObj>
          <w:docPartGallery w:val="Table of Contents"/>
          <w:docPartUnique/>
        </w:docPartObj>
      </w:sdtPr>
      <w:sdtEndPr>
        <w:rPr>
          <w:b w:val="0"/>
          <w:bCs w:val="0"/>
          <w:noProof/>
          <w:color w:val="auto"/>
          <w:sz w:val="24"/>
          <w:szCs w:val="24"/>
        </w:rPr>
      </w:sdtEndPr>
      <w:sdtContent>
        <w:p w14:paraId="755E1D1D" w14:textId="77777777" w:rsidR="00000000" w:rsidRDefault="00336B37">
          <w:pPr>
            <w:pStyle w:val="NoSpacing"/>
            <w:spacing w:after="120"/>
            <w:rPr>
              <w:lang w:eastAsia="is-IS"/>
            </w:rPr>
          </w:pPr>
          <w:proofErr w:type="spellStart"/>
          <w:r w:rsidRPr="00336B37">
            <w:rPr>
              <w:rStyle w:val="Heading3Char"/>
              <w:rFonts w:ascii="Aptos" w:hAnsi="Aptos"/>
              <w:b/>
              <w:bCs/>
              <w:color w:val="auto"/>
              <w:sz w:val="32"/>
              <w:szCs w:val="32"/>
            </w:rPr>
            <w:t>Table</w:t>
          </w:r>
          <w:proofErr w:type="spellEnd"/>
          <w:r w:rsidRPr="00336B37">
            <w:rPr>
              <w:rStyle w:val="Heading3Char"/>
              <w:rFonts w:ascii="Aptos" w:hAnsi="Aptos"/>
              <w:b/>
              <w:bCs/>
              <w:color w:val="auto"/>
              <w:sz w:val="32"/>
              <w:szCs w:val="32"/>
            </w:rPr>
            <w:t xml:space="preserve"> of </w:t>
          </w:r>
          <w:proofErr w:type="spellStart"/>
          <w:r w:rsidRPr="00336B37">
            <w:rPr>
              <w:rStyle w:val="Heading3Char"/>
              <w:rFonts w:ascii="Aptos" w:hAnsi="Aptos"/>
              <w:b/>
              <w:bCs/>
              <w:color w:val="auto"/>
              <w:sz w:val="32"/>
              <w:szCs w:val="32"/>
            </w:rPr>
            <w:t>contents</w:t>
          </w:r>
          <w:proofErr w:type="spellEnd"/>
        </w:p>
        <w:p w14:paraId="05213343" w14:textId="7352E064" w:rsidR="00A65FF8" w:rsidRDefault="007771A9">
          <w:pPr>
            <w:pStyle w:val="TOC2"/>
            <w:tabs>
              <w:tab w:val="right" w:leader="dot" w:pos="9016"/>
            </w:tabs>
            <w:rPr>
              <w:rFonts w:eastAsiaTheme="minorEastAsia"/>
              <w:lang w:eastAsia="is-IS"/>
            </w:rPr>
          </w:pPr>
          <w:r w:rsidRPr="003C4CE4">
            <w:rPr>
              <w:rFonts w:cs="Setimo"/>
            </w:rPr>
            <w:fldChar w:fldCharType="begin"/>
          </w:r>
          <w:r w:rsidRPr="003C4CE4">
            <w:rPr>
              <w:rFonts w:cs="Setimo"/>
            </w:rPr>
            <w:instrText xml:space="preserve"> TOC \o "1-3" \h \z \u </w:instrText>
          </w:r>
          <w:r w:rsidRPr="003C4CE4">
            <w:rPr>
              <w:rFonts w:cs="Setimo"/>
            </w:rPr>
            <w:fldChar w:fldCharType="separate"/>
          </w:r>
          <w:hyperlink w:anchor="_Toc234930905" w:history="1">
            <w:r w:rsidR="00A65FF8" w:rsidRPr="002D7826">
              <w:rPr>
                <w:rStyle w:val="Hyperlink"/>
                <w:rFonts w:ascii="Aptos" w:hAnsi="Aptos"/>
              </w:rPr>
              <w:t>Project abstract</w:t>
            </w:r>
            <w:r w:rsidR="00A65FF8">
              <w:rPr>
                <w:webHidden/>
              </w:rPr>
              <w:tab/>
            </w:r>
            <w:r w:rsidR="00A65FF8">
              <w:rPr>
                <w:webHidden/>
              </w:rPr>
              <w:fldChar w:fldCharType="begin"/>
            </w:r>
            <w:r w:rsidR="00A65FF8">
              <w:rPr>
                <w:webHidden/>
              </w:rPr>
              <w:instrText xml:space="preserve"> PAGEREF _Toc234930905 \h </w:instrText>
            </w:r>
            <w:r w:rsidR="00A65FF8">
              <w:rPr>
                <w:webHidden/>
              </w:rPr>
            </w:r>
            <w:r w:rsidR="00A65FF8">
              <w:rPr>
                <w:webHidden/>
              </w:rPr>
              <w:fldChar w:fldCharType="separate"/>
            </w:r>
            <w:r w:rsidR="00A65FF8">
              <w:rPr>
                <w:webHidden/>
              </w:rPr>
              <w:t>3</w:t>
            </w:r>
            <w:r w:rsidR="00A65FF8">
              <w:rPr>
                <w:webHidden/>
              </w:rPr>
              <w:fldChar w:fldCharType="end"/>
            </w:r>
          </w:hyperlink>
        </w:p>
        <w:p w14:paraId="65B83694" w14:textId="76CF6308" w:rsidR="00A65FF8" w:rsidRDefault="00A65FF8">
          <w:pPr>
            <w:pStyle w:val="TOC2"/>
            <w:tabs>
              <w:tab w:val="right" w:leader="dot" w:pos="9016"/>
            </w:tabs>
            <w:rPr>
              <w:rFonts w:eastAsiaTheme="minorEastAsia"/>
              <w:lang w:eastAsia="is-IS"/>
            </w:rPr>
          </w:pPr>
          <w:hyperlink w:anchor="_Toc234930906" w:history="1">
            <w:r w:rsidRPr="002D7826">
              <w:rPr>
                <w:rStyle w:val="Hyperlink"/>
                <w:rFonts w:ascii="Aptos" w:hAnsi="Aptos"/>
              </w:rPr>
              <w:t>Project description</w:t>
            </w:r>
            <w:r>
              <w:rPr>
                <w:webHidden/>
              </w:rPr>
              <w:tab/>
            </w:r>
            <w:r>
              <w:rPr>
                <w:webHidden/>
              </w:rPr>
              <w:fldChar w:fldCharType="begin"/>
            </w:r>
            <w:r>
              <w:rPr>
                <w:webHidden/>
              </w:rPr>
              <w:instrText xml:space="preserve"> PAGEREF _Toc234930906 \h </w:instrText>
            </w:r>
            <w:r>
              <w:rPr>
                <w:webHidden/>
              </w:rPr>
            </w:r>
            <w:r>
              <w:rPr>
                <w:webHidden/>
              </w:rPr>
              <w:fldChar w:fldCharType="separate"/>
            </w:r>
            <w:r>
              <w:rPr>
                <w:webHidden/>
              </w:rPr>
              <w:t>4</w:t>
            </w:r>
            <w:r>
              <w:rPr>
                <w:webHidden/>
              </w:rPr>
              <w:fldChar w:fldCharType="end"/>
            </w:r>
          </w:hyperlink>
        </w:p>
        <w:p w14:paraId="6712B02B" w14:textId="49394E10" w:rsidR="00A65FF8" w:rsidRDefault="00A65FF8">
          <w:pPr>
            <w:pStyle w:val="TOC2"/>
            <w:tabs>
              <w:tab w:val="right" w:leader="dot" w:pos="9016"/>
            </w:tabs>
            <w:rPr>
              <w:rFonts w:eastAsiaTheme="minorEastAsia"/>
              <w:lang w:eastAsia="is-IS"/>
            </w:rPr>
          </w:pPr>
          <w:hyperlink w:anchor="_Toc234930907" w:history="1">
            <w:r w:rsidRPr="002D7826">
              <w:rPr>
                <w:rStyle w:val="Hyperlink"/>
                <w:rFonts w:ascii="Aptos" w:hAnsi="Aptos"/>
              </w:rPr>
              <w:t>Background and context</w:t>
            </w:r>
            <w:r>
              <w:rPr>
                <w:webHidden/>
              </w:rPr>
              <w:tab/>
            </w:r>
            <w:r>
              <w:rPr>
                <w:webHidden/>
              </w:rPr>
              <w:fldChar w:fldCharType="begin"/>
            </w:r>
            <w:r>
              <w:rPr>
                <w:webHidden/>
              </w:rPr>
              <w:instrText xml:space="preserve"> PAGEREF _Toc234930907 \h </w:instrText>
            </w:r>
            <w:r>
              <w:rPr>
                <w:webHidden/>
              </w:rPr>
            </w:r>
            <w:r>
              <w:rPr>
                <w:webHidden/>
              </w:rPr>
              <w:fldChar w:fldCharType="separate"/>
            </w:r>
            <w:r>
              <w:rPr>
                <w:webHidden/>
              </w:rPr>
              <w:t>5</w:t>
            </w:r>
            <w:r>
              <w:rPr>
                <w:webHidden/>
              </w:rPr>
              <w:fldChar w:fldCharType="end"/>
            </w:r>
          </w:hyperlink>
        </w:p>
        <w:p w14:paraId="52FD4ABF" w14:textId="33E57F16" w:rsidR="00A65FF8" w:rsidRDefault="00A65FF8">
          <w:pPr>
            <w:pStyle w:val="TOC2"/>
            <w:tabs>
              <w:tab w:val="right" w:leader="dot" w:pos="9016"/>
            </w:tabs>
            <w:rPr>
              <w:rFonts w:eastAsiaTheme="minorEastAsia"/>
              <w:lang w:eastAsia="is-IS"/>
            </w:rPr>
          </w:pPr>
          <w:hyperlink w:anchor="_Toc234930908" w:history="1">
            <w:r w:rsidRPr="002D7826">
              <w:rPr>
                <w:rStyle w:val="Hyperlink"/>
                <w:rFonts w:ascii="Aptos" w:hAnsi="Aptos"/>
              </w:rPr>
              <w:t>Innovation and societal challenges</w:t>
            </w:r>
            <w:r>
              <w:rPr>
                <w:webHidden/>
              </w:rPr>
              <w:tab/>
            </w:r>
            <w:r>
              <w:rPr>
                <w:webHidden/>
              </w:rPr>
              <w:fldChar w:fldCharType="begin"/>
            </w:r>
            <w:r>
              <w:rPr>
                <w:webHidden/>
              </w:rPr>
              <w:instrText xml:space="preserve"> PAGEREF _Toc234930908 \h </w:instrText>
            </w:r>
            <w:r>
              <w:rPr>
                <w:webHidden/>
              </w:rPr>
            </w:r>
            <w:r>
              <w:rPr>
                <w:webHidden/>
              </w:rPr>
              <w:fldChar w:fldCharType="separate"/>
            </w:r>
            <w:r>
              <w:rPr>
                <w:webHidden/>
              </w:rPr>
              <w:t>6</w:t>
            </w:r>
            <w:r>
              <w:rPr>
                <w:webHidden/>
              </w:rPr>
              <w:fldChar w:fldCharType="end"/>
            </w:r>
          </w:hyperlink>
        </w:p>
        <w:p w14:paraId="5A295528" w14:textId="45873906" w:rsidR="00A65FF8" w:rsidRDefault="00A65FF8">
          <w:pPr>
            <w:pStyle w:val="TOC2"/>
            <w:tabs>
              <w:tab w:val="right" w:leader="dot" w:pos="9016"/>
            </w:tabs>
            <w:rPr>
              <w:rFonts w:eastAsiaTheme="minorEastAsia"/>
              <w:lang w:eastAsia="is-IS"/>
            </w:rPr>
          </w:pPr>
          <w:hyperlink w:anchor="_Toc234930909" w:history="1">
            <w:r w:rsidRPr="002D7826">
              <w:rPr>
                <w:rStyle w:val="Hyperlink"/>
                <w:rFonts w:ascii="Aptos" w:hAnsi="Aptos"/>
              </w:rPr>
              <w:t>Practical value and significance</w:t>
            </w:r>
            <w:r>
              <w:rPr>
                <w:webHidden/>
              </w:rPr>
              <w:tab/>
            </w:r>
            <w:r>
              <w:rPr>
                <w:webHidden/>
              </w:rPr>
              <w:fldChar w:fldCharType="begin"/>
            </w:r>
            <w:r>
              <w:rPr>
                <w:webHidden/>
              </w:rPr>
              <w:instrText xml:space="preserve"> PAGEREF _Toc234930909 \h </w:instrText>
            </w:r>
            <w:r>
              <w:rPr>
                <w:webHidden/>
              </w:rPr>
            </w:r>
            <w:r>
              <w:rPr>
                <w:webHidden/>
              </w:rPr>
              <w:fldChar w:fldCharType="separate"/>
            </w:r>
            <w:r>
              <w:rPr>
                <w:webHidden/>
              </w:rPr>
              <w:t>7</w:t>
            </w:r>
            <w:r>
              <w:rPr>
                <w:webHidden/>
              </w:rPr>
              <w:fldChar w:fldCharType="end"/>
            </w:r>
          </w:hyperlink>
        </w:p>
        <w:p w14:paraId="7EB4BC37" w14:textId="6CCA329D" w:rsidR="00A65FF8" w:rsidRDefault="00A65FF8">
          <w:pPr>
            <w:pStyle w:val="TOC2"/>
            <w:tabs>
              <w:tab w:val="right" w:leader="dot" w:pos="9016"/>
            </w:tabs>
            <w:rPr>
              <w:rFonts w:eastAsiaTheme="minorEastAsia"/>
              <w:lang w:eastAsia="is-IS"/>
            </w:rPr>
          </w:pPr>
          <w:hyperlink w:anchor="_Toc234930910" w:history="1">
            <w:r w:rsidRPr="002D7826">
              <w:rPr>
                <w:rStyle w:val="Hyperlink"/>
                <w:rFonts w:ascii="Aptos" w:hAnsi="Aptos"/>
              </w:rPr>
              <w:t>Project implementation</w:t>
            </w:r>
            <w:r>
              <w:rPr>
                <w:webHidden/>
              </w:rPr>
              <w:tab/>
            </w:r>
            <w:r>
              <w:rPr>
                <w:webHidden/>
              </w:rPr>
              <w:fldChar w:fldCharType="begin"/>
            </w:r>
            <w:r>
              <w:rPr>
                <w:webHidden/>
              </w:rPr>
              <w:instrText xml:space="preserve"> PAGEREF _Toc234930910 \h </w:instrText>
            </w:r>
            <w:r>
              <w:rPr>
                <w:webHidden/>
              </w:rPr>
            </w:r>
            <w:r>
              <w:rPr>
                <w:webHidden/>
              </w:rPr>
              <w:fldChar w:fldCharType="separate"/>
            </w:r>
            <w:r>
              <w:rPr>
                <w:webHidden/>
              </w:rPr>
              <w:t>8</w:t>
            </w:r>
            <w:r>
              <w:rPr>
                <w:webHidden/>
              </w:rPr>
              <w:fldChar w:fldCharType="end"/>
            </w:r>
          </w:hyperlink>
        </w:p>
        <w:p w14:paraId="76A57E44" w14:textId="639FFC70" w:rsidR="00A65FF8" w:rsidRDefault="00A65FF8">
          <w:pPr>
            <w:pStyle w:val="TOC2"/>
            <w:tabs>
              <w:tab w:val="right" w:leader="dot" w:pos="9016"/>
            </w:tabs>
            <w:rPr>
              <w:rFonts w:eastAsiaTheme="minorEastAsia"/>
              <w:lang w:eastAsia="is-IS"/>
            </w:rPr>
          </w:pPr>
          <w:hyperlink w:anchor="_Toc234930911" w:history="1">
            <w:r w:rsidRPr="002D7826">
              <w:rPr>
                <w:rStyle w:val="Hyperlink"/>
                <w:rFonts w:ascii="Aptos" w:hAnsi="Aptos"/>
              </w:rPr>
              <w:t>Results</w:t>
            </w:r>
            <w:r>
              <w:rPr>
                <w:webHidden/>
              </w:rPr>
              <w:tab/>
            </w:r>
            <w:r>
              <w:rPr>
                <w:webHidden/>
              </w:rPr>
              <w:fldChar w:fldCharType="begin"/>
            </w:r>
            <w:r>
              <w:rPr>
                <w:webHidden/>
              </w:rPr>
              <w:instrText xml:space="preserve"> PAGEREF _Toc234930911 \h </w:instrText>
            </w:r>
            <w:r>
              <w:rPr>
                <w:webHidden/>
              </w:rPr>
            </w:r>
            <w:r>
              <w:rPr>
                <w:webHidden/>
              </w:rPr>
              <w:fldChar w:fldCharType="separate"/>
            </w:r>
            <w:r>
              <w:rPr>
                <w:webHidden/>
              </w:rPr>
              <w:t>9</w:t>
            </w:r>
            <w:r>
              <w:rPr>
                <w:webHidden/>
              </w:rPr>
              <w:fldChar w:fldCharType="end"/>
            </w:r>
          </w:hyperlink>
        </w:p>
        <w:p w14:paraId="45E9F34F" w14:textId="39316DD2" w:rsidR="00A65FF8" w:rsidRDefault="00A65FF8">
          <w:pPr>
            <w:pStyle w:val="TOC2"/>
            <w:tabs>
              <w:tab w:val="right" w:leader="dot" w:pos="9016"/>
            </w:tabs>
            <w:rPr>
              <w:rFonts w:eastAsiaTheme="minorEastAsia"/>
              <w:lang w:eastAsia="is-IS"/>
            </w:rPr>
          </w:pPr>
          <w:hyperlink w:anchor="_Toc234930912" w:history="1">
            <w:r w:rsidRPr="002D7826">
              <w:rPr>
                <w:rStyle w:val="Hyperlink"/>
                <w:rFonts w:ascii="Aptos" w:hAnsi="Aptos"/>
              </w:rPr>
              <w:t>Benefits and impact</w:t>
            </w:r>
            <w:r>
              <w:rPr>
                <w:webHidden/>
              </w:rPr>
              <w:tab/>
            </w:r>
            <w:r>
              <w:rPr>
                <w:webHidden/>
              </w:rPr>
              <w:fldChar w:fldCharType="begin"/>
            </w:r>
            <w:r>
              <w:rPr>
                <w:webHidden/>
              </w:rPr>
              <w:instrText xml:space="preserve"> PAGEREF _Toc234930912 \h </w:instrText>
            </w:r>
            <w:r>
              <w:rPr>
                <w:webHidden/>
              </w:rPr>
            </w:r>
            <w:r>
              <w:rPr>
                <w:webHidden/>
              </w:rPr>
              <w:fldChar w:fldCharType="separate"/>
            </w:r>
            <w:r>
              <w:rPr>
                <w:webHidden/>
              </w:rPr>
              <w:t>10</w:t>
            </w:r>
            <w:r>
              <w:rPr>
                <w:webHidden/>
              </w:rPr>
              <w:fldChar w:fldCharType="end"/>
            </w:r>
          </w:hyperlink>
        </w:p>
        <w:p w14:paraId="3B27FA3C" w14:textId="46ECBF2B" w:rsidR="00A65FF8" w:rsidRDefault="00A65FF8">
          <w:pPr>
            <w:pStyle w:val="TOC2"/>
            <w:tabs>
              <w:tab w:val="right" w:leader="dot" w:pos="9016"/>
            </w:tabs>
            <w:rPr>
              <w:rFonts w:eastAsiaTheme="minorEastAsia"/>
              <w:lang w:eastAsia="is-IS"/>
            </w:rPr>
          </w:pPr>
          <w:hyperlink w:anchor="_Toc234930913" w:history="1">
            <w:r w:rsidRPr="002D7826">
              <w:rPr>
                <w:rStyle w:val="Hyperlink"/>
                <w:rFonts w:ascii="Aptos" w:hAnsi="Aptos"/>
              </w:rPr>
              <w:t>References</w:t>
            </w:r>
            <w:r>
              <w:rPr>
                <w:webHidden/>
              </w:rPr>
              <w:tab/>
            </w:r>
            <w:r>
              <w:rPr>
                <w:webHidden/>
              </w:rPr>
              <w:fldChar w:fldCharType="begin"/>
            </w:r>
            <w:r>
              <w:rPr>
                <w:webHidden/>
              </w:rPr>
              <w:instrText xml:space="preserve"> PAGEREF _Toc234930913 \h </w:instrText>
            </w:r>
            <w:r>
              <w:rPr>
                <w:webHidden/>
              </w:rPr>
            </w:r>
            <w:r>
              <w:rPr>
                <w:webHidden/>
              </w:rPr>
              <w:fldChar w:fldCharType="separate"/>
            </w:r>
            <w:r>
              <w:rPr>
                <w:webHidden/>
              </w:rPr>
              <w:t>11</w:t>
            </w:r>
            <w:r>
              <w:rPr>
                <w:webHidden/>
              </w:rPr>
              <w:fldChar w:fldCharType="end"/>
            </w:r>
          </w:hyperlink>
        </w:p>
        <w:p w14:paraId="5EF5388D" w14:textId="07B7B627" w:rsidR="00E43B77" w:rsidRPr="003C4CE4" w:rsidRDefault="007771A9">
          <w:pPr>
            <w:rPr>
              <w:rFonts w:cs="Setimo"/>
            </w:rPr>
          </w:pPr>
          <w:r w:rsidRPr="003C4CE4">
            <w:rPr>
              <w:rFonts w:cs="Setimo"/>
              <w:b/>
              <w:bCs/>
            </w:rPr>
            <w:fldChar w:fldCharType="end"/>
          </w:r>
        </w:p>
      </w:sdtContent>
    </w:sdt>
    <w:p w14:paraId="1467B942" w14:textId="77777777" w:rsidR="007771A9" w:rsidRPr="003C4CE4" w:rsidRDefault="007771A9">
      <w:pPr>
        <w:rPr>
          <w:rFonts w:cs="Setimo"/>
        </w:rPr>
      </w:pPr>
    </w:p>
    <w:p w14:paraId="1E281BF0" w14:textId="77777777" w:rsidR="007771A9" w:rsidRPr="003C4CE4" w:rsidRDefault="007771A9">
      <w:pPr>
        <w:rPr>
          <w:rFonts w:cs="Setimo"/>
        </w:rPr>
        <w:sectPr w:rsidR="007771A9" w:rsidRPr="003C4CE4" w:rsidSect="007A56DF">
          <w:footerReference w:type="default" r:id="rId25"/>
          <w:pgSz w:w="11906" w:h="16838"/>
          <w:pgMar w:top="1440" w:right="1440" w:bottom="1440" w:left="1440" w:header="708" w:footer="708" w:gutter="0"/>
          <w:cols w:space="708"/>
          <w:docGrid w:linePitch="360"/>
        </w:sectPr>
      </w:pPr>
    </w:p>
    <w:p w14:paraId="4A38141B" w14:textId="77777777" w:rsidR="0089657B" w:rsidRPr="0089657B" w:rsidRDefault="00183DF1" w:rsidP="00183DF1">
      <w:pPr>
        <w:pStyle w:val="Heading2"/>
        <w:spacing w:before="240" w:line="360" w:lineRule="auto"/>
      </w:pPr>
      <w:bookmarkStart w:id="0" w:name="_Toc234930905"/>
      <w:r w:rsidRPr="00183DF1">
        <w:rPr>
          <w:rFonts w:ascii="Aptos" w:hAnsi="Aptos"/>
        </w:rPr>
        <w:lastRenderedPageBreak/>
        <w:t>Project abstract</w:t>
      </w:r>
      <w:bookmarkEnd w:id="0"/>
      <w:r w:rsidRPr="00183DF1">
        <w:rPr>
          <w:rFonts w:ascii="Aptos" w:hAnsi="Aptos"/>
        </w:rPr>
        <w:t xml:space="preserve"> </w:t>
      </w:r>
    </w:p>
    <w:p w14:paraId="45EAB40C" w14:textId="77777777" w:rsidR="0089657B" w:rsidRPr="0089657B" w:rsidRDefault="00586DAD">
      <w:pPr>
        <w:spacing w:after="0" w:line="360" w:lineRule="auto"/>
      </w:pPr>
      <w:r w:rsidRPr="00586DAD">
        <w:t>Published on the project page</w:t>
      </w:r>
    </w:p>
    <w:p w14:paraId="33C5EE7C" w14:textId="77777777" w:rsidR="00E556FF" w:rsidRPr="003C4CE4" w:rsidRDefault="00E556FF" w:rsidP="007A56DF">
      <w:pPr>
        <w:spacing w:after="0" w:line="360" w:lineRule="auto"/>
        <w:rPr>
          <w:rFonts w:cs="Setimo"/>
        </w:rPr>
      </w:pPr>
    </w:p>
    <w:p w14:paraId="193145B0" w14:textId="77777777" w:rsidR="007771A9" w:rsidRPr="003C4CE4" w:rsidRDefault="007771A9" w:rsidP="007A56DF">
      <w:pPr>
        <w:spacing w:after="0" w:line="360" w:lineRule="auto"/>
        <w:rPr>
          <w:rFonts w:cs="Setimo"/>
        </w:rPr>
      </w:pPr>
    </w:p>
    <w:p w14:paraId="7FFCE1D0" w14:textId="77777777" w:rsidR="007771A9" w:rsidRPr="003C4CE4" w:rsidRDefault="007771A9" w:rsidP="007A56DF">
      <w:pPr>
        <w:spacing w:after="0" w:line="360" w:lineRule="auto"/>
        <w:rPr>
          <w:rFonts w:cs="Setimo"/>
        </w:rPr>
        <w:sectPr w:rsidR="007771A9" w:rsidRPr="003C4CE4" w:rsidSect="007A56DF">
          <w:pgSz w:w="11906" w:h="16838"/>
          <w:pgMar w:top="1440" w:right="1440" w:bottom="1440" w:left="1440" w:header="708" w:footer="708" w:gutter="0"/>
          <w:cols w:space="708"/>
          <w:docGrid w:linePitch="360"/>
        </w:sectPr>
      </w:pPr>
    </w:p>
    <w:p w14:paraId="4EC41FA6" w14:textId="77777777" w:rsidR="0089657B" w:rsidRPr="0089657B" w:rsidRDefault="00A07DEB" w:rsidP="00A07DEB">
      <w:pPr>
        <w:pStyle w:val="Heading2"/>
      </w:pPr>
      <w:bookmarkStart w:id="1" w:name="_Toc115941404"/>
      <w:bookmarkStart w:id="2" w:name="_Toc115941401"/>
      <w:bookmarkStart w:id="3" w:name="_Toc234930906"/>
      <w:bookmarkEnd w:id="2"/>
      <w:r w:rsidRPr="00A07DEB">
        <w:rPr>
          <w:rFonts w:ascii="Aptos" w:hAnsi="Aptos"/>
        </w:rPr>
        <w:lastRenderedPageBreak/>
        <w:t>Project description</w:t>
      </w:r>
      <w:bookmarkEnd w:id="3"/>
    </w:p>
    <w:p w14:paraId="2CB70875" w14:textId="77777777" w:rsidR="007C4A6E" w:rsidRPr="003C4CE4" w:rsidRDefault="007C4A6E" w:rsidP="007C4A6E">
      <w:pPr>
        <w:rPr>
          <w:rFonts w:cs="Setimo"/>
        </w:rPr>
      </w:pPr>
    </w:p>
    <w:p w14:paraId="2A083DC4" w14:textId="77777777" w:rsidR="007C4A6E" w:rsidRPr="003C4CE4" w:rsidRDefault="007C4A6E" w:rsidP="007C4A6E">
      <w:pPr>
        <w:rPr>
          <w:rFonts w:cs="Setimo"/>
        </w:rPr>
      </w:pPr>
    </w:p>
    <w:p w14:paraId="103BEFFC" w14:textId="77777777" w:rsidR="007C4A6E" w:rsidRPr="003C4CE4" w:rsidRDefault="007C4A6E" w:rsidP="007C4A6E">
      <w:pPr>
        <w:rPr>
          <w:rFonts w:cs="Setimo"/>
        </w:rPr>
      </w:pPr>
    </w:p>
    <w:p w14:paraId="3A31C262" w14:textId="77777777" w:rsidR="00E556FF" w:rsidRPr="003C4CE4" w:rsidRDefault="00E556FF" w:rsidP="007C4A6E">
      <w:pPr>
        <w:pStyle w:val="Heading2"/>
        <w:rPr>
          <w:rFonts w:asciiTheme="minorHAnsi" w:hAnsiTheme="minorHAnsi"/>
        </w:rPr>
        <w:sectPr w:rsidR="00E556FF" w:rsidRPr="003C4CE4" w:rsidSect="007A56DF">
          <w:pgSz w:w="11906" w:h="16838"/>
          <w:pgMar w:top="1440" w:right="1440" w:bottom="1440" w:left="1440" w:header="708" w:footer="708" w:gutter="0"/>
          <w:cols w:space="708"/>
          <w:docGrid w:linePitch="360"/>
        </w:sectPr>
      </w:pPr>
    </w:p>
    <w:p w14:paraId="69A99907" w14:textId="77777777" w:rsidR="0089657B" w:rsidRPr="0089657B" w:rsidRDefault="00B1202B" w:rsidP="00B1202B">
      <w:pPr>
        <w:pStyle w:val="Heading2"/>
      </w:pPr>
      <w:bookmarkStart w:id="4" w:name="_Toc115941405"/>
      <w:bookmarkStart w:id="5" w:name="_Toc234930907"/>
      <w:bookmarkEnd w:id="1"/>
      <w:r w:rsidRPr="00B1202B">
        <w:rPr>
          <w:rFonts w:ascii="Aptos" w:hAnsi="Aptos"/>
        </w:rPr>
        <w:lastRenderedPageBreak/>
        <w:t>Background and context</w:t>
      </w:r>
      <w:bookmarkEnd w:id="5"/>
    </w:p>
    <w:p w14:paraId="312473DC" w14:textId="77777777" w:rsidR="007A56DF" w:rsidRPr="003C4CE4" w:rsidRDefault="007A56DF" w:rsidP="007A56DF">
      <w:pPr>
        <w:spacing w:after="0" w:line="360" w:lineRule="auto"/>
        <w:rPr>
          <w:rFonts w:cs="Setimo"/>
        </w:rPr>
      </w:pPr>
    </w:p>
    <w:p w14:paraId="5E7D7A54" w14:textId="77777777" w:rsidR="007A56DF" w:rsidRPr="003C4CE4" w:rsidRDefault="007A56DF" w:rsidP="007A56DF">
      <w:pPr>
        <w:spacing w:after="0" w:line="360" w:lineRule="auto"/>
        <w:rPr>
          <w:rFonts w:cs="Setimo"/>
        </w:rPr>
      </w:pPr>
    </w:p>
    <w:p w14:paraId="0ECADB0C" w14:textId="77777777" w:rsidR="007A56DF" w:rsidRPr="003C4CE4" w:rsidRDefault="007A56DF" w:rsidP="007A56DF">
      <w:pPr>
        <w:spacing w:after="0" w:line="360" w:lineRule="auto"/>
        <w:rPr>
          <w:rFonts w:cs="Setimo"/>
        </w:rPr>
      </w:pPr>
    </w:p>
    <w:p w14:paraId="6A437D7B" w14:textId="77777777" w:rsidR="00E556FF" w:rsidRPr="003C4CE4" w:rsidRDefault="00E556FF" w:rsidP="007C4A6E">
      <w:pPr>
        <w:pStyle w:val="Heading2"/>
        <w:rPr>
          <w:rFonts w:asciiTheme="minorHAnsi" w:hAnsiTheme="minorHAnsi"/>
        </w:rPr>
        <w:sectPr w:rsidR="00E556FF" w:rsidRPr="003C4CE4" w:rsidSect="007A56DF">
          <w:pgSz w:w="11906" w:h="16838"/>
          <w:pgMar w:top="1440" w:right="1440" w:bottom="1440" w:left="1440" w:header="708" w:footer="708" w:gutter="0"/>
          <w:cols w:space="708"/>
          <w:docGrid w:linePitch="360"/>
        </w:sectPr>
      </w:pPr>
    </w:p>
    <w:p w14:paraId="58A8B8A5" w14:textId="77777777" w:rsidR="0089657B" w:rsidRPr="0089657B" w:rsidRDefault="00E418BA" w:rsidP="00E418BA">
      <w:pPr>
        <w:pStyle w:val="Heading2"/>
      </w:pPr>
      <w:bookmarkStart w:id="6" w:name="_Toc115941406"/>
      <w:bookmarkStart w:id="7" w:name="_Toc234930908"/>
      <w:bookmarkEnd w:id="4"/>
      <w:r w:rsidRPr="00E418BA">
        <w:rPr>
          <w:rFonts w:ascii="Aptos" w:hAnsi="Aptos"/>
        </w:rPr>
        <w:lastRenderedPageBreak/>
        <w:t>Innovation and societal challenges</w:t>
      </w:r>
      <w:bookmarkEnd w:id="7"/>
    </w:p>
    <w:p w14:paraId="5D0C103B" w14:textId="77777777" w:rsidR="007A56DF" w:rsidRPr="003C4CE4" w:rsidRDefault="007A56DF" w:rsidP="007A56DF">
      <w:pPr>
        <w:spacing w:after="0" w:line="360" w:lineRule="auto"/>
        <w:rPr>
          <w:rFonts w:cs="Setimo"/>
        </w:rPr>
      </w:pPr>
    </w:p>
    <w:p w14:paraId="32D78F23" w14:textId="77777777" w:rsidR="007A56DF" w:rsidRPr="003C4CE4" w:rsidRDefault="007A56DF" w:rsidP="007A56DF">
      <w:pPr>
        <w:spacing w:after="0" w:line="360" w:lineRule="auto"/>
        <w:rPr>
          <w:rFonts w:cs="Setimo"/>
        </w:rPr>
      </w:pPr>
    </w:p>
    <w:p w14:paraId="589D7AB1" w14:textId="77777777" w:rsidR="007C4A6E" w:rsidRPr="003C4CE4" w:rsidRDefault="007C4A6E" w:rsidP="007A56DF">
      <w:pPr>
        <w:spacing w:after="0" w:line="360" w:lineRule="auto"/>
        <w:rPr>
          <w:rFonts w:cs="Setimo"/>
        </w:rPr>
      </w:pPr>
    </w:p>
    <w:p w14:paraId="48D68F47" w14:textId="77777777" w:rsidR="00E556FF" w:rsidRPr="003C4CE4" w:rsidRDefault="00E556FF" w:rsidP="007C4A6E">
      <w:pPr>
        <w:pStyle w:val="Heading2"/>
        <w:rPr>
          <w:rFonts w:asciiTheme="minorHAnsi" w:hAnsiTheme="minorHAnsi"/>
        </w:rPr>
        <w:sectPr w:rsidR="00E556FF" w:rsidRPr="003C4CE4" w:rsidSect="007A56DF">
          <w:pgSz w:w="11906" w:h="16838"/>
          <w:pgMar w:top="1440" w:right="1440" w:bottom="1440" w:left="1440" w:header="708" w:footer="708" w:gutter="0"/>
          <w:cols w:space="708"/>
          <w:docGrid w:linePitch="360"/>
        </w:sectPr>
      </w:pPr>
    </w:p>
    <w:p w14:paraId="32784798" w14:textId="77777777" w:rsidR="0089657B" w:rsidRPr="0089657B" w:rsidRDefault="00B46CF2" w:rsidP="00B46CF2">
      <w:pPr>
        <w:pStyle w:val="Heading2"/>
      </w:pPr>
      <w:bookmarkStart w:id="8" w:name="_Toc115941408"/>
      <w:bookmarkStart w:id="9" w:name="_Toc234930909"/>
      <w:bookmarkEnd w:id="6"/>
      <w:r w:rsidRPr="00B46CF2">
        <w:rPr>
          <w:rFonts w:ascii="Aptos" w:hAnsi="Aptos"/>
        </w:rPr>
        <w:lastRenderedPageBreak/>
        <w:t>Practical value and significance</w:t>
      </w:r>
      <w:bookmarkEnd w:id="9"/>
      <w:r w:rsidRPr="00B46CF2">
        <w:rPr>
          <w:rFonts w:ascii="Aptos" w:hAnsi="Aptos"/>
        </w:rPr>
        <w:t xml:space="preserve"> </w:t>
      </w:r>
    </w:p>
    <w:p w14:paraId="7D43A61B" w14:textId="77777777" w:rsidR="007A56DF" w:rsidRPr="003C4CE4" w:rsidRDefault="007A56DF" w:rsidP="00E556FF">
      <w:pPr>
        <w:rPr>
          <w:rFonts w:cs="Setimo"/>
        </w:rPr>
      </w:pPr>
    </w:p>
    <w:p w14:paraId="27486481" w14:textId="77777777" w:rsidR="007A56DF" w:rsidRPr="003C4CE4" w:rsidRDefault="007A56DF" w:rsidP="007A56DF">
      <w:pPr>
        <w:rPr>
          <w:rFonts w:cs="Setimo"/>
        </w:rPr>
      </w:pPr>
    </w:p>
    <w:p w14:paraId="1F4464BC" w14:textId="77777777" w:rsidR="007A56DF" w:rsidRPr="003C4CE4" w:rsidRDefault="007A56DF" w:rsidP="007A56DF">
      <w:pPr>
        <w:rPr>
          <w:rFonts w:cs="Setimo"/>
        </w:rPr>
      </w:pPr>
    </w:p>
    <w:p w14:paraId="2CEADABF" w14:textId="77777777" w:rsidR="00E556FF" w:rsidRPr="003C4CE4" w:rsidRDefault="00E556FF" w:rsidP="007C4A6E">
      <w:pPr>
        <w:pStyle w:val="Heading2"/>
        <w:rPr>
          <w:rFonts w:asciiTheme="minorHAnsi" w:hAnsiTheme="minorHAnsi"/>
        </w:rPr>
        <w:sectPr w:rsidR="00E556FF" w:rsidRPr="003C4CE4" w:rsidSect="007A56DF">
          <w:pgSz w:w="11906" w:h="16838"/>
          <w:pgMar w:top="1440" w:right="1440" w:bottom="1440" w:left="1440" w:header="708" w:footer="708" w:gutter="0"/>
          <w:cols w:space="708"/>
          <w:docGrid w:linePitch="360"/>
        </w:sectPr>
      </w:pPr>
      <w:bookmarkStart w:id="10" w:name="_Toc115941410"/>
      <w:bookmarkEnd w:id="8"/>
    </w:p>
    <w:p w14:paraId="16620284" w14:textId="77777777" w:rsidR="0089657B" w:rsidRPr="0089657B" w:rsidRDefault="00DD3B23" w:rsidP="00DD3B23">
      <w:pPr>
        <w:pStyle w:val="Heading2"/>
      </w:pPr>
      <w:bookmarkStart w:id="11" w:name="_Toc234930910"/>
      <w:bookmarkEnd w:id="10"/>
      <w:r w:rsidRPr="00DD3B23">
        <w:rPr>
          <w:rFonts w:ascii="Aptos" w:hAnsi="Aptos"/>
        </w:rPr>
        <w:lastRenderedPageBreak/>
        <w:t>Project implementation</w:t>
      </w:r>
      <w:bookmarkEnd w:id="11"/>
      <w:r w:rsidRPr="00DD3B23">
        <w:rPr>
          <w:rFonts w:ascii="Aptos" w:hAnsi="Aptos"/>
        </w:rPr>
        <w:t xml:space="preserve"> </w:t>
      </w:r>
    </w:p>
    <w:p w14:paraId="38EC6F44" w14:textId="77777777" w:rsidR="007A56DF" w:rsidRPr="003C4CE4" w:rsidRDefault="007A56DF" w:rsidP="007A56DF">
      <w:pPr>
        <w:spacing w:after="0" w:line="360" w:lineRule="auto"/>
        <w:rPr>
          <w:rFonts w:cs="Setimo"/>
        </w:rPr>
      </w:pPr>
    </w:p>
    <w:p w14:paraId="03EC504A" w14:textId="77777777" w:rsidR="00E556FF" w:rsidRPr="003C4CE4" w:rsidRDefault="00E556FF" w:rsidP="007A56DF">
      <w:pPr>
        <w:spacing w:after="0" w:line="360" w:lineRule="auto"/>
        <w:rPr>
          <w:rFonts w:cs="Setimo"/>
        </w:rPr>
      </w:pPr>
    </w:p>
    <w:p w14:paraId="74DA9248" w14:textId="77777777" w:rsidR="007C4A6E" w:rsidRPr="003C4CE4" w:rsidRDefault="007C4A6E" w:rsidP="007A56DF">
      <w:pPr>
        <w:spacing w:after="0" w:line="360" w:lineRule="auto"/>
        <w:rPr>
          <w:rFonts w:cs="Setimo"/>
        </w:rPr>
      </w:pPr>
    </w:p>
    <w:p w14:paraId="00E6AF97" w14:textId="77777777" w:rsidR="00E556FF" w:rsidRPr="003C4CE4" w:rsidRDefault="00E556FF" w:rsidP="007A56DF">
      <w:pPr>
        <w:spacing w:after="0" w:line="360" w:lineRule="auto"/>
        <w:rPr>
          <w:rFonts w:cs="Setimo"/>
        </w:rPr>
        <w:sectPr w:rsidR="00E556FF" w:rsidRPr="003C4CE4" w:rsidSect="007A56DF">
          <w:pgSz w:w="11906" w:h="16838"/>
          <w:pgMar w:top="1440" w:right="1440" w:bottom="1440" w:left="1440" w:header="708" w:footer="708" w:gutter="0"/>
          <w:cols w:space="708"/>
          <w:docGrid w:linePitch="360"/>
        </w:sectPr>
      </w:pPr>
    </w:p>
    <w:p w14:paraId="61906A5C" w14:textId="77777777" w:rsidR="0089657B" w:rsidRPr="0089657B" w:rsidRDefault="00C11C46" w:rsidP="00C11C46">
      <w:pPr>
        <w:pStyle w:val="Heading2"/>
      </w:pPr>
      <w:bookmarkStart w:id="12" w:name="_Toc115941411"/>
      <w:bookmarkStart w:id="13" w:name="_Toc234930911"/>
      <w:bookmarkEnd w:id="12"/>
      <w:r w:rsidRPr="00C11C46">
        <w:rPr>
          <w:rFonts w:ascii="Aptos" w:hAnsi="Aptos"/>
        </w:rPr>
        <w:lastRenderedPageBreak/>
        <w:t>Results</w:t>
      </w:r>
      <w:bookmarkEnd w:id="13"/>
    </w:p>
    <w:p w14:paraId="311539C7" w14:textId="77777777" w:rsidR="007A56DF" w:rsidRPr="003C4CE4" w:rsidRDefault="007A56DF" w:rsidP="007A56DF">
      <w:pPr>
        <w:spacing w:after="0" w:line="360" w:lineRule="auto"/>
        <w:rPr>
          <w:rFonts w:cs="Setimo"/>
        </w:rPr>
      </w:pPr>
    </w:p>
    <w:p w14:paraId="16564410" w14:textId="77777777" w:rsidR="007A56DF" w:rsidRPr="003C4CE4" w:rsidRDefault="007A56DF" w:rsidP="007A56DF">
      <w:pPr>
        <w:spacing w:after="0" w:line="360" w:lineRule="auto"/>
        <w:rPr>
          <w:rFonts w:cs="Setimo"/>
        </w:rPr>
      </w:pPr>
    </w:p>
    <w:p w14:paraId="76111C0D" w14:textId="77777777" w:rsidR="007A56DF" w:rsidRPr="003C4CE4" w:rsidRDefault="007A56DF" w:rsidP="007A56DF">
      <w:pPr>
        <w:spacing w:after="0" w:line="360" w:lineRule="auto"/>
        <w:rPr>
          <w:rFonts w:cs="Setimo"/>
        </w:rPr>
      </w:pPr>
    </w:p>
    <w:p w14:paraId="3633EBB8" w14:textId="77777777" w:rsidR="00E556FF" w:rsidRPr="003C4CE4" w:rsidRDefault="00E556FF" w:rsidP="007C4A6E">
      <w:pPr>
        <w:pStyle w:val="Heading2"/>
        <w:rPr>
          <w:rFonts w:asciiTheme="minorHAnsi" w:hAnsiTheme="minorHAnsi"/>
        </w:rPr>
        <w:sectPr w:rsidR="00E556FF" w:rsidRPr="003C4CE4" w:rsidSect="007A56DF">
          <w:pgSz w:w="11906" w:h="16838"/>
          <w:pgMar w:top="1440" w:right="1440" w:bottom="1440" w:left="1440" w:header="708" w:footer="708" w:gutter="0"/>
          <w:cols w:space="708"/>
          <w:docGrid w:linePitch="360"/>
        </w:sectPr>
      </w:pPr>
      <w:bookmarkStart w:id="14" w:name="_Toc115941412"/>
    </w:p>
    <w:p w14:paraId="0BC50313" w14:textId="77777777" w:rsidR="0089657B" w:rsidRPr="0089657B" w:rsidRDefault="00D564F4" w:rsidP="00D564F4">
      <w:pPr>
        <w:pStyle w:val="Heading2"/>
      </w:pPr>
      <w:bookmarkStart w:id="15" w:name="_Toc234930912"/>
      <w:bookmarkEnd w:id="14"/>
      <w:r w:rsidRPr="00D564F4">
        <w:rPr>
          <w:rFonts w:ascii="Aptos" w:hAnsi="Aptos"/>
        </w:rPr>
        <w:lastRenderedPageBreak/>
        <w:t>Benefits and impact</w:t>
      </w:r>
      <w:bookmarkEnd w:id="15"/>
    </w:p>
    <w:p w14:paraId="00FC5DB5" w14:textId="77777777" w:rsidR="007C4A6E" w:rsidRPr="003C4CE4" w:rsidRDefault="007C4A6E" w:rsidP="00EA7CEE">
      <w:pPr>
        <w:rPr>
          <w:rFonts w:cs="Setimo"/>
        </w:rPr>
      </w:pPr>
    </w:p>
    <w:p w14:paraId="33B80B3A" w14:textId="77777777" w:rsidR="007C4A6E" w:rsidRPr="003C4CE4" w:rsidRDefault="007C4A6E" w:rsidP="00EA7CEE">
      <w:pPr>
        <w:rPr>
          <w:rFonts w:cs="Setimo"/>
        </w:rPr>
      </w:pPr>
    </w:p>
    <w:p w14:paraId="59E9CF39" w14:textId="77777777" w:rsidR="00E556FF" w:rsidRPr="003C4CE4" w:rsidRDefault="00E556FF" w:rsidP="00E556FF">
      <w:pPr>
        <w:rPr>
          <w:rFonts w:cs="Setimo"/>
        </w:rPr>
        <w:sectPr w:rsidR="00E556FF" w:rsidRPr="003C4CE4" w:rsidSect="007A56DF">
          <w:pgSz w:w="11906" w:h="16838"/>
          <w:pgMar w:top="1440" w:right="1440" w:bottom="1440" w:left="1440" w:header="708" w:footer="708" w:gutter="0"/>
          <w:cols w:space="708"/>
          <w:docGrid w:linePitch="360"/>
        </w:sectPr>
      </w:pPr>
    </w:p>
    <w:p w14:paraId="0A290CF8" w14:textId="77777777" w:rsidR="0089657B" w:rsidRPr="0089657B" w:rsidRDefault="006840B0" w:rsidP="006840B0">
      <w:pPr>
        <w:pStyle w:val="Heading2"/>
      </w:pPr>
      <w:bookmarkStart w:id="16" w:name="_Toc234930913"/>
      <w:r w:rsidRPr="006840B0">
        <w:rPr>
          <w:rFonts w:ascii="Aptos" w:hAnsi="Aptos"/>
        </w:rPr>
        <w:lastRenderedPageBreak/>
        <w:t>References</w:t>
      </w:r>
      <w:bookmarkEnd w:id="16"/>
    </w:p>
    <w:p w14:paraId="65196B3D" w14:textId="0F88BD45" w:rsidR="0089657B" w:rsidRPr="0089657B" w:rsidRDefault="0089657B" w:rsidP="0089657B">
      <w:r>
        <w:br w:type="page"/>
      </w:r>
    </w:p>
    <w:sectPr w:rsidR="0089657B" w:rsidRPr="0089657B" w:rsidSect="007A56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05EE2" w14:textId="77777777" w:rsidR="00770E61" w:rsidRDefault="00770E61" w:rsidP="00EA7CEE">
      <w:r>
        <w:separator/>
      </w:r>
    </w:p>
  </w:endnote>
  <w:endnote w:type="continuationSeparator" w:id="0">
    <w:p w14:paraId="49BB0ED7" w14:textId="77777777" w:rsidR="00770E61" w:rsidRDefault="00770E61" w:rsidP="00EA7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timo">
    <w:panose1 w:val="020B0603020204030204"/>
    <w:charset w:val="00"/>
    <w:family w:val="swiss"/>
    <w:pitch w:val="variable"/>
    <w:sig w:usb0="A00000EF" w:usb1="5000205B" w:usb2="00000008"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D131" w14:textId="77777777" w:rsidR="00906751" w:rsidRDefault="009067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9F63" w14:textId="77777777" w:rsidR="00433845" w:rsidRDefault="00433845">
    <w:pPr>
      <w:spacing w:before="100" w:beforeAutospacing="1" w:after="100" w:afterAutospacing="1"/>
      <w:rPr>
        <w:kern w:val="0"/>
        <w14:ligatures w14:val="none"/>
      </w:rPr>
    </w:pPr>
    <w:r>
      <w:rPr>
        <w:color w:val="0F4761"/>
        <w:sz w:val="28"/>
        <w:szCs w:val="28"/>
      </w:rPr>
      <w:t>Prepared for</w:t>
    </w:r>
  </w:p>
  <w:p w14:paraId="48A45788" w14:textId="77777777" w:rsidR="00433845" w:rsidRDefault="00433845">
    <w:pPr>
      <w:pStyle w:val="Footer"/>
    </w:pPr>
    <w:r>
      <w:t>This project is funded by Askur - mannvirkjarannsóknarsjóður. The fund provides grants for building research with an emphasis on increased knowledge, improvements and innovation.</w:t>
    </w:r>
  </w:p>
  <w:p w14:paraId="63BEC995" w14:textId="77777777" w:rsidR="00433845" w:rsidRDefault="00433845">
    <w:pPr>
      <w:pStyle w:val="Footer"/>
    </w:pPr>
    <w:r>
      <w:t> </w:t>
    </w:r>
  </w:p>
  <w:p w14:paraId="2948366B" w14:textId="77777777" w:rsidR="00433845" w:rsidRDefault="00433845">
    <w:pPr>
      <w:pStyle w:val="Footer"/>
    </w:pPr>
    <w:r>
      <w:t>Askur is jointly funded by the Ministry of Social Affairs and Housing, the Ministry of Culture, Innovation and Higher Education, and the Housing, Construction and Planning Authority. The Housing, Construction and Planning Authority is responsible for the administration and oversight of the fund. Further information about the fund is available on its website hms.is/askur.</w:t>
    </w:r>
  </w:p>
  <w:p w14:paraId="525C5FD1" w14:textId="77777777" w:rsidR="00433845" w:rsidRDefault="00433845">
    <w:pPr>
      <w:pStyle w:val="Footer"/>
    </w:pPr>
    <w:r>
      <w:t> </w:t>
    </w:r>
  </w:p>
  <w:p w14:paraId="39914A4C" w14:textId="5278BE8D" w:rsidR="00433845" w:rsidRDefault="00433845">
    <w:pPr>
      <w:pStyle w:val="Footer"/>
    </w:pPr>
    <w:r>
      <w:t>The report is prepared by the above-mentioned authors, who are the owners of the report and are responsible for its content. </w:t>
    </w:r>
  </w:p>
  <w:p w14:paraId="15DC0992" w14:textId="77777777" w:rsidR="00433845" w:rsidRDefault="00433845">
    <w:pPr>
      <w:pStyle w:val="Footer"/>
    </w:pPr>
    <w:r>
      <w:t> </w:t>
    </w:r>
  </w:p>
  <w:p w14:paraId="3567F637" w14:textId="77777777" w:rsidR="00433845" w:rsidRDefault="00433845">
    <w:pPr>
      <w:pStyle w:val="Footer"/>
    </w:pPr>
    <w:r>
      <w:t> </w:t>
    </w:r>
  </w:p>
  <w:p w14:paraId="1889CD99" w14:textId="705D5D17" w:rsidR="007771A9" w:rsidRDefault="00433845" w:rsidP="007A56DF">
    <w:pPr>
      <w:pStyle w:val="Footer"/>
    </w:pPr>
    <w: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C9982" w14:textId="77777777" w:rsidR="00906751" w:rsidRDefault="009067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81803"/>
      <w:docPartObj>
        <w:docPartGallery w:val="Page Numbers (Bottom of Page)"/>
        <w:docPartUnique/>
      </w:docPartObj>
    </w:sdtPr>
    <w:sdtContent>
      <w:p w14:paraId="2A3757ED" w14:textId="631BC80C" w:rsidR="0092193E" w:rsidRDefault="0092193E">
        <w:pPr>
          <w:pStyle w:val="Footer"/>
          <w:jc w:val="center"/>
        </w:pPr>
        <w:r>
          <w:fldChar w:fldCharType="begin"/>
        </w:r>
        <w:r>
          <w:instrText>PAGE   \* MERGEFORMAT</w:instrText>
        </w:r>
        <w:r>
          <w:fldChar w:fldCharType="separate"/>
        </w:r>
        <w:r>
          <w:t>2</w:t>
        </w:r>
        <w:r>
          <w:fldChar w:fldCharType="end"/>
        </w:r>
      </w:p>
    </w:sdtContent>
  </w:sdt>
  <w:p w14:paraId="338ABE04" w14:textId="77777777" w:rsidR="007771A9" w:rsidRDefault="007771A9" w:rsidP="007A5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ABD94" w14:textId="77777777" w:rsidR="00770E61" w:rsidRDefault="00770E61" w:rsidP="00EA7CEE">
      <w:r>
        <w:separator/>
      </w:r>
    </w:p>
  </w:footnote>
  <w:footnote w:type="continuationSeparator" w:id="0">
    <w:p w14:paraId="515B9554" w14:textId="77777777" w:rsidR="00770E61" w:rsidRDefault="00770E61" w:rsidP="00EA7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0A78" w14:textId="77777777" w:rsidR="00906751" w:rsidRDefault="009067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CellMar>
        <w:left w:w="0" w:type="dxa"/>
        <w:right w:w="0" w:type="dxa"/>
      </w:tblCellMar>
      <w:tblLook w:val="04A0" w:firstRow="1" w:lastRow="0" w:firstColumn="1" w:lastColumn="0" w:noHBand="0" w:noVBand="1"/>
    </w:tblPr>
    <w:tblGrid>
      <w:gridCol w:w="4535"/>
      <w:gridCol w:w="4537"/>
    </w:tblGrid>
    <w:tr w:rsidR="00433845" w14:paraId="23596BB2" w14:textId="77777777">
      <w:trPr>
        <w:trHeight w:val="841"/>
      </w:trPr>
      <w:tc>
        <w:tcPr>
          <w:tcW w:w="4535" w:type="dxa"/>
          <w:tcMar>
            <w:top w:w="0" w:type="dxa"/>
            <w:left w:w="108" w:type="dxa"/>
            <w:bottom w:w="0" w:type="dxa"/>
            <w:right w:w="108" w:type="dxa"/>
          </w:tcMar>
          <w:hideMark/>
        </w:tcPr>
        <w:p w14:paraId="2F837482" w14:textId="645DEC89" w:rsidR="00433845" w:rsidRDefault="003B494B">
          <w:pPr>
            <w:rPr>
              <w:kern w:val="0"/>
              <w:sz w:val="20"/>
              <w:szCs w:val="20"/>
              <w14:ligatures w14:val="none"/>
            </w:rPr>
          </w:pPr>
          <w:r>
            <w:drawing>
              <wp:anchor distT="0" distB="0" distL="114300" distR="114300" simplePos="0" relativeHeight="251659264" behindDoc="1" locked="0" layoutInCell="1" allowOverlap="1" wp14:anchorId="024829C0" wp14:editId="60286E4C">
                <wp:simplePos x="0" y="0"/>
                <wp:positionH relativeFrom="column">
                  <wp:posOffset>-44823</wp:posOffset>
                </wp:positionH>
                <wp:positionV relativeFrom="page">
                  <wp:posOffset>112021</wp:posOffset>
                </wp:positionV>
                <wp:extent cx="1514475" cy="348615"/>
                <wp:effectExtent l="0" t="0" r="9525" b="0"/>
                <wp:wrapNone/>
                <wp:docPr id="236314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38032" name="Picture 1790738032"/>
                        <pic:cNvPicPr/>
                      </pic:nvPicPr>
                      <pic:blipFill>
                        <a:blip r:embed="rId1">
                          <a:extLst>
                            <a:ext uri="{28A0092B-C50C-407E-A947-70E740481C1C}">
                              <a14:useLocalDpi xmlns:a14="http://schemas.microsoft.com/office/drawing/2010/main" val="0"/>
                            </a:ext>
                          </a:extLst>
                        </a:blip>
                        <a:stretch>
                          <a:fillRect/>
                        </a:stretch>
                      </pic:blipFill>
                      <pic:spPr>
                        <a:xfrm>
                          <a:off x="0" y="0"/>
                          <a:ext cx="1514475" cy="348615"/>
                        </a:xfrm>
                        <a:prstGeom prst="rect">
                          <a:avLst/>
                        </a:prstGeom>
                      </pic:spPr>
                    </pic:pic>
                  </a:graphicData>
                </a:graphic>
                <wp14:sizeRelH relativeFrom="page">
                  <wp14:pctWidth>0</wp14:pctWidth>
                </wp14:sizeRelH>
                <wp14:sizeRelV relativeFrom="page">
                  <wp14:pctHeight>0</wp14:pctHeight>
                </wp14:sizeRelV>
              </wp:anchor>
            </w:drawing>
          </w:r>
        </w:p>
      </w:tc>
      <w:tc>
        <w:tcPr>
          <w:tcW w:w="4537" w:type="dxa"/>
          <w:tcMar>
            <w:top w:w="0" w:type="dxa"/>
            <w:left w:w="108" w:type="dxa"/>
            <w:bottom w:w="0" w:type="dxa"/>
            <w:right w:w="108" w:type="dxa"/>
          </w:tcMar>
          <w:hideMark/>
        </w:tcPr>
        <w:p w14:paraId="61197EE9" w14:textId="77777777" w:rsidR="00433845" w:rsidRDefault="00433845">
          <w:pPr>
            <w:pStyle w:val="Header"/>
            <w:spacing w:line="360" w:lineRule="auto"/>
            <w:jc w:val="right"/>
            <w:rPr>
              <w:rFonts w:eastAsiaTheme="minorEastAsia"/>
            </w:rPr>
          </w:pPr>
          <w:r>
            <w:rPr>
              <w:rStyle w:val="BookTitle"/>
            </w:rPr>
            <w:t> </w:t>
          </w:r>
        </w:p>
        <w:p w14:paraId="2A2688C3" w14:textId="77777777" w:rsidR="00433845" w:rsidRDefault="00433845">
          <w:pPr>
            <w:pStyle w:val="Header"/>
            <w:spacing w:line="360" w:lineRule="auto"/>
            <w:jc w:val="right"/>
          </w:pPr>
          <w:r>
            <w:rPr>
              <w:rStyle w:val="BookTitle"/>
            </w:rPr>
            <w:t>hms.is/askur</w:t>
          </w:r>
        </w:p>
      </w:tc>
    </w:tr>
  </w:tbl>
  <w:p w14:paraId="1AF29D5C" w14:textId="07A1199F" w:rsidR="00E43B77" w:rsidRDefault="00E43B77" w:rsidP="00E274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F552" w14:textId="77777777" w:rsidR="00906751" w:rsidRDefault="009067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37E67"/>
    <w:multiLevelType w:val="hybridMultilevel"/>
    <w:tmpl w:val="2CC61B4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1095708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46C"/>
    <w:rsid w:val="00020212"/>
    <w:rsid w:val="00047C37"/>
    <w:rsid w:val="000A2BA2"/>
    <w:rsid w:val="000F4694"/>
    <w:rsid w:val="00110026"/>
    <w:rsid w:val="00183DF1"/>
    <w:rsid w:val="00193B7E"/>
    <w:rsid w:val="001E4E97"/>
    <w:rsid w:val="001F0A1C"/>
    <w:rsid w:val="00207821"/>
    <w:rsid w:val="002C6464"/>
    <w:rsid w:val="002D0929"/>
    <w:rsid w:val="00336B37"/>
    <w:rsid w:val="003B494B"/>
    <w:rsid w:val="003C3705"/>
    <w:rsid w:val="003C4CE4"/>
    <w:rsid w:val="00421BC8"/>
    <w:rsid w:val="00433845"/>
    <w:rsid w:val="004F446C"/>
    <w:rsid w:val="00586DAD"/>
    <w:rsid w:val="005B0ACA"/>
    <w:rsid w:val="005D0706"/>
    <w:rsid w:val="00647AC6"/>
    <w:rsid w:val="00677F9F"/>
    <w:rsid w:val="006840B0"/>
    <w:rsid w:val="00685F89"/>
    <w:rsid w:val="00687389"/>
    <w:rsid w:val="006A7089"/>
    <w:rsid w:val="006B0402"/>
    <w:rsid w:val="006D028A"/>
    <w:rsid w:val="006E2E75"/>
    <w:rsid w:val="0073743D"/>
    <w:rsid w:val="007612CA"/>
    <w:rsid w:val="00770E61"/>
    <w:rsid w:val="007771A9"/>
    <w:rsid w:val="007A56DF"/>
    <w:rsid w:val="007A5B14"/>
    <w:rsid w:val="007C4A6E"/>
    <w:rsid w:val="007F6C1C"/>
    <w:rsid w:val="00807789"/>
    <w:rsid w:val="00833631"/>
    <w:rsid w:val="008424FC"/>
    <w:rsid w:val="0089657B"/>
    <w:rsid w:val="008C25DF"/>
    <w:rsid w:val="008D0441"/>
    <w:rsid w:val="008D3314"/>
    <w:rsid w:val="00906751"/>
    <w:rsid w:val="0092193E"/>
    <w:rsid w:val="009236C6"/>
    <w:rsid w:val="00966C42"/>
    <w:rsid w:val="009A524B"/>
    <w:rsid w:val="009F61D0"/>
    <w:rsid w:val="00A07DEB"/>
    <w:rsid w:val="00A65FF8"/>
    <w:rsid w:val="00AB1AC2"/>
    <w:rsid w:val="00AD6ED7"/>
    <w:rsid w:val="00AE28CD"/>
    <w:rsid w:val="00B04D32"/>
    <w:rsid w:val="00B1202B"/>
    <w:rsid w:val="00B46CF2"/>
    <w:rsid w:val="00B520B6"/>
    <w:rsid w:val="00BC2007"/>
    <w:rsid w:val="00C11C46"/>
    <w:rsid w:val="00C145B2"/>
    <w:rsid w:val="00CE47C2"/>
    <w:rsid w:val="00D151BA"/>
    <w:rsid w:val="00D564F4"/>
    <w:rsid w:val="00D8220A"/>
    <w:rsid w:val="00D82C59"/>
    <w:rsid w:val="00DD3B23"/>
    <w:rsid w:val="00E21853"/>
    <w:rsid w:val="00E274AB"/>
    <w:rsid w:val="00E30E97"/>
    <w:rsid w:val="00E418BA"/>
    <w:rsid w:val="00E43B77"/>
    <w:rsid w:val="00E556FF"/>
    <w:rsid w:val="00E921E7"/>
    <w:rsid w:val="00EA7CEE"/>
    <w:rsid w:val="00F6219F"/>
    <w:rsid w:val="00FB1EE4"/>
    <w:rsid w:val="00FD5051"/>
    <w:rsid w:val="00FD621E"/>
    <w:rsid w:val="00FF3808"/>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5B236"/>
  <w15:chartTrackingRefBased/>
  <w15:docId w15:val="{A20AA9BE-7C19-422B-BEE1-AA8149E5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CEE"/>
    <w:rPr>
      <w:noProof/>
      <w:sz w:val="24"/>
      <w:szCs w:val="24"/>
    </w:rPr>
  </w:style>
  <w:style w:type="paragraph" w:styleId="Heading1">
    <w:name w:val="heading 1"/>
    <w:basedOn w:val="Normal"/>
    <w:next w:val="Normal"/>
    <w:link w:val="Heading1Char"/>
    <w:uiPriority w:val="9"/>
    <w:qFormat/>
    <w:rsid w:val="00110026"/>
    <w:pPr>
      <w:keepNext/>
      <w:keepLines/>
      <w:spacing w:after="80" w:line="240" w:lineRule="auto"/>
      <w:outlineLvl w:val="0"/>
    </w:pPr>
    <w:rPr>
      <w:rFonts w:ascii="Setimo" w:eastAsiaTheme="majorEastAsia" w:hAnsi="Setimo" w:cs="Setimo"/>
      <w:b/>
      <w:bCs/>
      <w:color w:val="11223A"/>
      <w:sz w:val="56"/>
      <w:szCs w:val="56"/>
    </w:rPr>
  </w:style>
  <w:style w:type="paragraph" w:styleId="Heading2">
    <w:name w:val="heading 2"/>
    <w:basedOn w:val="Normal"/>
    <w:next w:val="Normal"/>
    <w:link w:val="Heading2Char"/>
    <w:uiPriority w:val="9"/>
    <w:unhideWhenUsed/>
    <w:qFormat/>
    <w:rsid w:val="00EA7CEE"/>
    <w:pPr>
      <w:keepNext/>
      <w:keepLines/>
      <w:spacing w:before="160" w:after="80" w:line="276" w:lineRule="auto"/>
      <w:outlineLvl w:val="1"/>
    </w:pPr>
    <w:rPr>
      <w:rFonts w:ascii="Setimo" w:eastAsiaTheme="majorEastAsia" w:hAnsi="Setimo" w:cs="Setimo"/>
      <w:b/>
      <w:bCs/>
      <w:color w:val="11223A"/>
      <w:sz w:val="32"/>
      <w:szCs w:val="32"/>
    </w:rPr>
  </w:style>
  <w:style w:type="paragraph" w:styleId="Heading3">
    <w:name w:val="heading 3"/>
    <w:basedOn w:val="Normal"/>
    <w:next w:val="Normal"/>
    <w:link w:val="Heading3Char"/>
    <w:uiPriority w:val="9"/>
    <w:unhideWhenUsed/>
    <w:qFormat/>
    <w:rsid w:val="00047C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C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C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C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C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C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C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026"/>
    <w:rPr>
      <w:rFonts w:ascii="Setimo" w:eastAsiaTheme="majorEastAsia" w:hAnsi="Setimo" w:cs="Setimo"/>
      <w:b/>
      <w:bCs/>
      <w:color w:val="11223A"/>
      <w:sz w:val="56"/>
      <w:szCs w:val="56"/>
    </w:rPr>
  </w:style>
  <w:style w:type="character" w:customStyle="1" w:styleId="Heading2Char">
    <w:name w:val="Heading 2 Char"/>
    <w:basedOn w:val="DefaultParagraphFont"/>
    <w:link w:val="Heading2"/>
    <w:uiPriority w:val="9"/>
    <w:rsid w:val="00EA7CEE"/>
    <w:rPr>
      <w:rFonts w:ascii="Setimo" w:eastAsiaTheme="majorEastAsia" w:hAnsi="Setimo" w:cs="Setimo"/>
      <w:b/>
      <w:bCs/>
      <w:noProof/>
      <w:color w:val="11223A"/>
      <w:sz w:val="32"/>
      <w:szCs w:val="32"/>
    </w:rPr>
  </w:style>
  <w:style w:type="character" w:customStyle="1" w:styleId="Heading3Char">
    <w:name w:val="Heading 3 Char"/>
    <w:basedOn w:val="DefaultParagraphFont"/>
    <w:link w:val="Heading3"/>
    <w:uiPriority w:val="9"/>
    <w:rsid w:val="00047C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C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C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C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C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C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C37"/>
    <w:rPr>
      <w:rFonts w:eastAsiaTheme="majorEastAsia" w:cstheme="majorBidi"/>
      <w:color w:val="272727" w:themeColor="text1" w:themeTint="D8"/>
    </w:rPr>
  </w:style>
  <w:style w:type="paragraph" w:styleId="Title">
    <w:name w:val="Title"/>
    <w:basedOn w:val="Normal"/>
    <w:next w:val="Normal"/>
    <w:link w:val="TitleChar"/>
    <w:uiPriority w:val="10"/>
    <w:qFormat/>
    <w:rsid w:val="00047C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C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026"/>
    <w:pPr>
      <w:numPr>
        <w:ilvl w:val="1"/>
      </w:numPr>
      <w:spacing w:after="0"/>
    </w:pPr>
    <w:rPr>
      <w:rFonts w:ascii="Setimo" w:eastAsiaTheme="majorEastAsia" w:hAnsi="Setimo" w:cs="Setimo"/>
      <w:b/>
      <w:bCs/>
      <w:color w:val="B39271"/>
      <w:spacing w:val="15"/>
      <w:sz w:val="28"/>
      <w:szCs w:val="28"/>
    </w:rPr>
  </w:style>
  <w:style w:type="character" w:customStyle="1" w:styleId="SubtitleChar">
    <w:name w:val="Subtitle Char"/>
    <w:basedOn w:val="DefaultParagraphFont"/>
    <w:link w:val="Subtitle"/>
    <w:uiPriority w:val="11"/>
    <w:rsid w:val="00110026"/>
    <w:rPr>
      <w:rFonts w:ascii="Setimo" w:eastAsiaTheme="majorEastAsia" w:hAnsi="Setimo" w:cs="Setimo"/>
      <w:b/>
      <w:bCs/>
      <w:color w:val="B39271"/>
      <w:spacing w:val="15"/>
      <w:sz w:val="28"/>
      <w:szCs w:val="28"/>
    </w:rPr>
  </w:style>
  <w:style w:type="paragraph" w:styleId="Quote">
    <w:name w:val="Quote"/>
    <w:basedOn w:val="Normal"/>
    <w:next w:val="Normal"/>
    <w:link w:val="QuoteChar"/>
    <w:uiPriority w:val="29"/>
    <w:qFormat/>
    <w:rsid w:val="00047C37"/>
    <w:pPr>
      <w:spacing w:before="160"/>
      <w:jc w:val="center"/>
    </w:pPr>
    <w:rPr>
      <w:i/>
      <w:iCs/>
      <w:color w:val="404040" w:themeColor="text1" w:themeTint="BF"/>
    </w:rPr>
  </w:style>
  <w:style w:type="character" w:customStyle="1" w:styleId="QuoteChar">
    <w:name w:val="Quote Char"/>
    <w:basedOn w:val="DefaultParagraphFont"/>
    <w:link w:val="Quote"/>
    <w:uiPriority w:val="29"/>
    <w:rsid w:val="00047C37"/>
    <w:rPr>
      <w:i/>
      <w:iCs/>
      <w:color w:val="404040" w:themeColor="text1" w:themeTint="BF"/>
    </w:rPr>
  </w:style>
  <w:style w:type="paragraph" w:styleId="ListParagraph">
    <w:name w:val="List Paragraph"/>
    <w:basedOn w:val="Normal"/>
    <w:uiPriority w:val="34"/>
    <w:qFormat/>
    <w:rsid w:val="00047C37"/>
    <w:pPr>
      <w:ind w:left="720"/>
      <w:contextualSpacing/>
    </w:pPr>
  </w:style>
  <w:style w:type="character" w:styleId="IntenseEmphasis">
    <w:name w:val="Intense Emphasis"/>
    <w:basedOn w:val="DefaultParagraphFont"/>
    <w:uiPriority w:val="21"/>
    <w:qFormat/>
    <w:rsid w:val="00047C37"/>
    <w:rPr>
      <w:i/>
      <w:iCs/>
      <w:color w:val="0F4761" w:themeColor="accent1" w:themeShade="BF"/>
    </w:rPr>
  </w:style>
  <w:style w:type="paragraph" w:styleId="IntenseQuote">
    <w:name w:val="Intense Quote"/>
    <w:basedOn w:val="Normal"/>
    <w:next w:val="Normal"/>
    <w:link w:val="IntenseQuoteChar"/>
    <w:uiPriority w:val="30"/>
    <w:qFormat/>
    <w:rsid w:val="00047C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C37"/>
    <w:rPr>
      <w:i/>
      <w:iCs/>
      <w:color w:val="0F4761" w:themeColor="accent1" w:themeShade="BF"/>
    </w:rPr>
  </w:style>
  <w:style w:type="character" w:styleId="IntenseReference">
    <w:name w:val="Intense Reference"/>
    <w:basedOn w:val="DefaultParagraphFont"/>
    <w:uiPriority w:val="32"/>
    <w:qFormat/>
    <w:rsid w:val="00047C37"/>
    <w:rPr>
      <w:b/>
      <w:bCs/>
      <w:smallCaps/>
      <w:color w:val="0F4761" w:themeColor="accent1" w:themeShade="BF"/>
      <w:spacing w:val="5"/>
    </w:rPr>
  </w:style>
  <w:style w:type="paragraph" w:styleId="Header">
    <w:name w:val="header"/>
    <w:basedOn w:val="Normal"/>
    <w:link w:val="HeaderChar"/>
    <w:uiPriority w:val="99"/>
    <w:unhideWhenUsed/>
    <w:rsid w:val="00047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C37"/>
  </w:style>
  <w:style w:type="paragraph" w:styleId="Footer">
    <w:name w:val="footer"/>
    <w:basedOn w:val="Normal"/>
    <w:link w:val="FooterChar"/>
    <w:uiPriority w:val="99"/>
    <w:unhideWhenUsed/>
    <w:rsid w:val="00047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C37"/>
  </w:style>
  <w:style w:type="table" w:styleId="TableGrid">
    <w:name w:val="Table Grid"/>
    <w:basedOn w:val="TableNormal"/>
    <w:uiPriority w:val="39"/>
    <w:rsid w:val="00047C37"/>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47C37"/>
    <w:pPr>
      <w:spacing w:after="0" w:line="240" w:lineRule="auto"/>
    </w:pPr>
  </w:style>
  <w:style w:type="character" w:styleId="BookTitle">
    <w:name w:val="Book Title"/>
    <w:uiPriority w:val="33"/>
    <w:qFormat/>
    <w:rsid w:val="006E2E75"/>
    <w:rPr>
      <w:rFonts w:ascii="Setimo" w:hAnsi="Setimo" w:cs="Setimo"/>
      <w:b/>
      <w:bCs/>
      <w:color w:val="11223A"/>
      <w:kern w:val="0"/>
      <w:lang w:val="en-US"/>
      <w14:ligatures w14:val="none"/>
    </w:rPr>
  </w:style>
  <w:style w:type="paragraph" w:styleId="TOCHeading">
    <w:name w:val="TOC Heading"/>
    <w:basedOn w:val="Heading1"/>
    <w:next w:val="Normal"/>
    <w:uiPriority w:val="39"/>
    <w:unhideWhenUsed/>
    <w:qFormat/>
    <w:rsid w:val="007771A9"/>
    <w:pPr>
      <w:spacing w:before="240" w:after="0" w:line="259" w:lineRule="auto"/>
      <w:outlineLvl w:val="9"/>
    </w:pPr>
    <w:rPr>
      <w:rFonts w:asciiTheme="majorHAnsi" w:hAnsiTheme="majorHAnsi" w:cstheme="majorBidi"/>
      <w:b w:val="0"/>
      <w:bCs w:val="0"/>
      <w:noProof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7771A9"/>
    <w:pPr>
      <w:spacing w:after="100"/>
    </w:pPr>
  </w:style>
  <w:style w:type="paragraph" w:styleId="TOC2">
    <w:name w:val="toc 2"/>
    <w:basedOn w:val="Normal"/>
    <w:next w:val="Normal"/>
    <w:autoRedefine/>
    <w:uiPriority w:val="39"/>
    <w:unhideWhenUsed/>
    <w:rsid w:val="007771A9"/>
    <w:pPr>
      <w:spacing w:after="100"/>
      <w:ind w:left="240"/>
    </w:pPr>
  </w:style>
  <w:style w:type="paragraph" w:styleId="TOC3">
    <w:name w:val="toc 3"/>
    <w:basedOn w:val="Normal"/>
    <w:next w:val="Normal"/>
    <w:autoRedefine/>
    <w:uiPriority w:val="39"/>
    <w:unhideWhenUsed/>
    <w:rsid w:val="007771A9"/>
    <w:pPr>
      <w:spacing w:after="100"/>
      <w:ind w:left="480"/>
    </w:pPr>
  </w:style>
  <w:style w:type="character" w:styleId="Hyperlink">
    <w:name w:val="Hyperlink"/>
    <w:basedOn w:val="DefaultParagraphFont"/>
    <w:uiPriority w:val="99"/>
    <w:unhideWhenUsed/>
    <w:rsid w:val="007771A9"/>
    <w:rPr>
      <w:color w:val="467886" w:themeColor="hyperlink"/>
      <w:u w:val="single"/>
    </w:rPr>
  </w:style>
  <w:style w:type="paragraph" w:styleId="Caption">
    <w:name w:val="caption"/>
    <w:basedOn w:val="Normal"/>
    <w:next w:val="Normal"/>
    <w:uiPriority w:val="35"/>
    <w:semiHidden/>
    <w:unhideWhenUsed/>
    <w:qFormat/>
    <w:rsid w:val="00906751"/>
    <w:pPr>
      <w:spacing w:after="200" w:line="240" w:lineRule="auto"/>
    </w:pPr>
    <w:rPr>
      <w:i/>
      <w:iCs/>
      <w:color w:val="0E2841" w:themeColor="text2"/>
      <w:sz w:val="18"/>
      <w:szCs w:val="18"/>
    </w:rPr>
  </w:style>
  <w:style w:type="character" w:styleId="Emphasis">
    <w:name w:val="Emphasis"/>
    <w:basedOn w:val="DefaultParagraphFont"/>
    <w:uiPriority w:val="20"/>
    <w:qFormat/>
    <w:rsid w:val="00906751"/>
    <w:rPr>
      <w:i/>
      <w:iCs/>
    </w:rPr>
  </w:style>
  <w:style w:type="character" w:styleId="Strong">
    <w:name w:val="Strong"/>
    <w:basedOn w:val="DefaultParagraphFont"/>
    <w:uiPriority w:val="22"/>
    <w:qFormat/>
    <w:rsid w:val="00906751"/>
    <w:rPr>
      <w:b/>
      <w:bCs/>
    </w:rPr>
  </w:style>
  <w:style w:type="character" w:styleId="SubtleEmphasis">
    <w:name w:val="Subtle Emphasis"/>
    <w:basedOn w:val="DefaultParagraphFont"/>
    <w:uiPriority w:val="19"/>
    <w:qFormat/>
    <w:rsid w:val="00906751"/>
    <w:rPr>
      <w:i/>
      <w:iCs/>
      <w:color w:val="404040" w:themeColor="text1" w:themeTint="BF"/>
    </w:rPr>
  </w:style>
  <w:style w:type="character" w:styleId="SubtleReference">
    <w:name w:val="Subtle Reference"/>
    <w:basedOn w:val="DefaultParagraphFont"/>
    <w:uiPriority w:val="31"/>
    <w:qFormat/>
    <w:rsid w:val="00906751"/>
    <w:rPr>
      <w:smallCaps/>
      <w:color w:val="5A5A5A" w:themeColor="text1" w:themeTint="A5"/>
    </w:rPr>
  </w:style>
  <w:style w:type="paragraph" w:styleId="NormalWeb">
    <w:name w:val="Normal (Web)"/>
    <w:basedOn w:val="Normal"/>
    <w:uiPriority w:val="99"/>
    <w:semiHidden/>
    <w:unhideWhenUsed/>
    <w:rsid w:val="006840B0"/>
    <w:pPr>
      <w:spacing w:before="100" w:beforeAutospacing="1" w:after="100" w:afterAutospacing="1" w:line="240" w:lineRule="auto"/>
    </w:pPr>
    <w:rPr>
      <w:rFonts w:ascii="Times New Roman" w:hAnsi="Times New Roman" w:cs="Times New Roman"/>
      <w:noProof w:val="0"/>
      <w:lang w:eastAsia="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https://ibudalanasjodur.sharepoint.com/sites/HMSassetslibrary/Assets/Sk&#253;rsluform%20me&#240;%20myn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5191658777754BB1074A3F80A365FE" ma:contentTypeVersion="11" ma:contentTypeDescription="Create a new document." ma:contentTypeScope="" ma:versionID="225f928d9e49aed2eb7e1ea7b07e8e0d">
  <xsd:schema xmlns:xsd="http://www.w3.org/2001/XMLSchema" xmlns:xs="http://www.w3.org/2001/XMLSchema" xmlns:p="http://schemas.microsoft.com/office/2006/metadata/properties" xmlns:ns2="420bb0c2-d712-4357-80a0-83224b808bcd" xmlns:ns3="006b6bb4-d8f4-4e4b-a1a4-df2df6fac2f7" targetNamespace="http://schemas.microsoft.com/office/2006/metadata/properties" ma:root="true" ma:fieldsID="1b89b4b53e567f1dc2aec0ac48a5f111" ns2:_="" ns3:_="">
    <xsd:import namespace="420bb0c2-d712-4357-80a0-83224b808bcd"/>
    <xsd:import namespace="006b6bb4-d8f4-4e4b-a1a4-df2df6fac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bb0c2-d712-4357-80a0-83224b808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7db9b6-40a3-4708-b1b6-f5068748a9c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b6bb4-d8f4-4e4b-a1a4-df2df6fac2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4558b3-1214-472a-835a-fcf3c907511a}" ma:internalName="TaxCatchAll" ma:showField="CatchAllData" ma:web="006b6bb4-d8f4-4e4b-a1a4-df2df6fac2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0bb0c2-d712-4357-80a0-83224b808bcd">
      <Terms xmlns="http://schemas.microsoft.com/office/infopath/2007/PartnerControls"/>
    </lcf76f155ced4ddcb4097134ff3c332f>
    <TaxCatchAll xmlns="006b6bb4-d8f4-4e4b-a1a4-df2df6fac2f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1E5A2-9C53-4A36-BE30-016AD298B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bb0c2-d712-4357-80a0-83224b808bcd"/>
    <ds:schemaRef ds:uri="006b6bb4-d8f4-4e4b-a1a4-df2df6fac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49940-8E11-4C6D-805B-A9D2D1916203}">
  <ds:schemaRefs>
    <ds:schemaRef ds:uri="http://schemas.microsoft.com/sharepoint/v3/contenttype/forms"/>
  </ds:schemaRefs>
</ds:datastoreItem>
</file>

<file path=customXml/itemProps3.xml><?xml version="1.0" encoding="utf-8"?>
<ds:datastoreItem xmlns:ds="http://schemas.openxmlformats.org/officeDocument/2006/customXml" ds:itemID="{B1CB4A22-7D06-4E8E-96F0-1A464B3E56A2}">
  <ds:schemaRefs>
    <ds:schemaRef ds:uri="http://schemas.microsoft.com/office/2006/metadata/properties"/>
    <ds:schemaRef ds:uri="http://schemas.microsoft.com/office/infopath/2007/PartnerControls"/>
    <ds:schemaRef ds:uri="420bb0c2-d712-4357-80a0-83224b808bcd"/>
    <ds:schemaRef ds:uri="006b6bb4-d8f4-4e4b-a1a4-df2df6fac2f7"/>
  </ds:schemaRefs>
</ds:datastoreItem>
</file>

<file path=customXml/itemProps4.xml><?xml version="1.0" encoding="utf-8"?>
<ds:datastoreItem xmlns:ds="http://schemas.openxmlformats.org/officeDocument/2006/customXml" ds:itemID="{F3EF6F90-88B7-41C8-AB72-50161C848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Skýrsluform%20með%20mynd</Template>
  <TotalTime>18</TotalTime>
  <Pages>12</Pages>
  <Words>244</Words>
  <Characters>1485</Characters>
  <Application>Microsoft Office Word</Application>
  <DocSecurity>0</DocSecurity>
  <Lines>135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Elísabet Sunna Gunnarsdóttir - HMS</dc:creator>
  <cp:keywords/>
  <dc:description/>
  <cp:lastModifiedBy>Elísabet Sunna Gunnarsdóttir - HMS</cp:lastModifiedBy>
  <cp:revision>17</cp:revision>
  <dcterms:created xsi:type="dcterms:W3CDTF">2026-07-14T14:10:00Z</dcterms:created>
  <dcterms:modified xsi:type="dcterms:W3CDTF">2026-07-14T14:28:00Z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0x010100585191658777754BB1074A3F80A365FE</vt:lpwstr>
  </property>
  <property fmtid="{D5CDD505-2E9C-101B-9397-08002B2CF9AE}" pid="3" name="_dlc_DocIdItemGuid">
    <vt:lpwstr>badd8e4d-c1f4-4c7b-bc45-aefc2eaac430</vt:lpwstr>
  </property>
  <property fmtid="{D5CDD505-2E9C-101B-9397-08002B2CF9AE}" pid="4" name="MediaServiceImageTags">
    <vt:lpwstr/>
  </property>
</Properties>
</file>